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3ABD3" w14:textId="77777777" w:rsidR="00182635" w:rsidRPr="00AA7023" w:rsidRDefault="00182635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2FD3994A" w14:textId="77777777" w:rsidR="00182635" w:rsidRPr="00EE1418" w:rsidRDefault="00182635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63AC8B57" w14:textId="77777777" w:rsidR="00182635" w:rsidRDefault="00182635" w:rsidP="003F35AB">
      <w:pPr>
        <w:pStyle w:val="NormalWeb"/>
      </w:pPr>
      <w:r>
        <w:rPr>
          <w:noProof/>
        </w:rPr>
        <w:pict w14:anchorId="7F4C91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alt="Description : C:\Users\papa\AppData\Local\Microsoft\Windows\INetCache\Content.Outlook\SDHZGW4R\FFTT_LIGUE_CENTRE-VAL DE LOIRE_RVB.png" style="position:absolute;margin-left:220.5pt;margin-top:3.55pt;width:165pt;height:69.7pt;z-index:25166438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37714027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.75pt;margin-top:3.55pt;width:198.75pt;height:83.2pt;z-index:251662336" stroked="f">
            <v:textbox style="mso-next-textbox:#_x0000_s1029">
              <w:txbxContent>
                <w:p w14:paraId="60FD7440" w14:textId="77777777" w:rsidR="00182635" w:rsidRDefault="00182635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7661B2D5" w14:textId="77777777" w:rsidR="00182635" w:rsidRDefault="00182635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1D1691B0" w14:textId="77777777" w:rsidR="00182635" w:rsidRPr="00401902" w:rsidRDefault="00182635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6D6A722D" w14:textId="77777777" w:rsidR="00182635" w:rsidRDefault="00182635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27AB25EE" w14:textId="77777777" w:rsidR="00182635" w:rsidRDefault="00182635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BDADF6B" w14:textId="77777777" w:rsidR="00182635" w:rsidRDefault="00182635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46BA0268" w14:textId="77777777" w:rsidR="00182635" w:rsidRPr="00AA7023" w:rsidRDefault="00182635" w:rsidP="00AA7023">
      <w:pPr>
        <w:tabs>
          <w:tab w:val="left" w:pos="3828"/>
        </w:tabs>
        <w:jc w:val="both"/>
        <w:rPr>
          <w:rFonts w:ascii="Arial" w:hAnsi="Arial"/>
        </w:rPr>
      </w:pPr>
    </w:p>
    <w:p w14:paraId="68FB3768" w14:textId="77777777" w:rsidR="00182635" w:rsidRPr="00EE1418" w:rsidRDefault="00182635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088972A4" w14:textId="77777777" w:rsidR="00182635" w:rsidRPr="0042336D" w:rsidRDefault="00182635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1BFFB999" w14:textId="77777777" w:rsidR="00182635" w:rsidRDefault="00182635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3C7FE904" w14:textId="77777777" w:rsidR="00182635" w:rsidRDefault="00182635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b/>
          <w:noProof/>
          <w:color w:val="FF0000"/>
        </w:rPr>
        <w:t>BARBOZA Jean-Luc</w:t>
      </w:r>
      <w:r>
        <w:rPr>
          <w:b/>
          <w:sz w:val="16"/>
          <w:szCs w:val="16"/>
        </w:rPr>
        <w:t xml:space="preserve"> </w:t>
      </w:r>
    </w:p>
    <w:p w14:paraId="121B0E68" w14:textId="77777777" w:rsidR="00182635" w:rsidRPr="00720F4B" w:rsidRDefault="00182635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330457FD" w14:textId="77777777" w:rsidR="00182635" w:rsidRPr="006719A3" w:rsidRDefault="00182635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48B06531" w14:textId="77777777" w:rsidR="00182635" w:rsidRPr="0042336D" w:rsidRDefault="00182635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3226F24D" w14:textId="77777777" w:rsidR="00182635" w:rsidRPr="006719A3" w:rsidRDefault="00182635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1B2A4439" w14:textId="77777777" w:rsidR="00182635" w:rsidRPr="003E7C18" w:rsidRDefault="00182635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3F8806CA" w14:textId="77777777" w:rsidR="00182635" w:rsidRDefault="00182635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6079432E" w14:textId="77777777" w:rsidR="00182635" w:rsidRPr="00912D40" w:rsidRDefault="00182635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271326B6" w14:textId="77777777" w:rsidR="00182635" w:rsidRDefault="00182635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24C0D648" w14:textId="77777777" w:rsidR="00182635" w:rsidRPr="0042336D" w:rsidRDefault="00182635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510FE6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             Journée : </w:t>
      </w:r>
      <w:r w:rsidRPr="00510FE6">
        <w:rPr>
          <w:noProof/>
          <w:sz w:val="16"/>
          <w:szCs w:val="16"/>
        </w:rPr>
        <w:t>4</w:t>
      </w:r>
      <w:r>
        <w:rPr>
          <w:sz w:val="16"/>
          <w:szCs w:val="16"/>
        </w:rPr>
        <w:t xml:space="preserve">   </w:t>
      </w:r>
    </w:p>
    <w:p w14:paraId="14E94A8C" w14:textId="77777777" w:rsidR="00182635" w:rsidRPr="00912D40" w:rsidRDefault="00182635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54DD8DC9" w14:textId="77777777" w:rsidR="00182635" w:rsidRDefault="00182635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510FE6">
        <w:rPr>
          <w:noProof/>
          <w:sz w:val="16"/>
          <w:szCs w:val="16"/>
        </w:rPr>
        <w:t>R3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7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510FE6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5295494F" w14:textId="77777777" w:rsidR="00182635" w:rsidRDefault="00182635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442A4E1D" w14:textId="77777777" w:rsidR="00182635" w:rsidRPr="00895385" w:rsidRDefault="00182635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26039663" w14:textId="77777777" w:rsidR="00182635" w:rsidRPr="008D4E81" w:rsidRDefault="00182635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510FE6">
        <w:rPr>
          <w:noProof/>
          <w:sz w:val="16"/>
          <w:szCs w:val="16"/>
        </w:rPr>
        <w:t>04450768</w:t>
      </w:r>
      <w:r w:rsidRPr="008D4E81">
        <w:rPr>
          <w:sz w:val="16"/>
          <w:szCs w:val="16"/>
        </w:rPr>
        <w:t xml:space="preserve">   </w:t>
      </w:r>
      <w:r w:rsidRPr="00510FE6">
        <w:rPr>
          <w:b/>
          <w:noProof/>
          <w:sz w:val="16"/>
          <w:szCs w:val="16"/>
        </w:rPr>
        <w:t>ENT. CHAINGY / MEUNG 1</w:t>
      </w:r>
      <w:r w:rsidRPr="008D4E81">
        <w:rPr>
          <w:b/>
          <w:sz w:val="16"/>
          <w:szCs w:val="16"/>
        </w:rPr>
        <w:tab/>
        <w:t xml:space="preserve">à     </w:t>
      </w:r>
      <w:r w:rsidRPr="00510FE6">
        <w:rPr>
          <w:b/>
          <w:noProof/>
          <w:sz w:val="16"/>
          <w:szCs w:val="16"/>
        </w:rPr>
        <w:t>CP MEHUN 2</w:t>
      </w:r>
    </w:p>
    <w:p w14:paraId="72AD245C" w14:textId="77777777" w:rsidR="00182635" w:rsidRPr="008D4E81" w:rsidRDefault="00182635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7758D9CD" w14:textId="77777777" w:rsidR="00182635" w:rsidRDefault="00182635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26A87B65" w14:textId="77777777" w:rsidR="00182635" w:rsidRPr="0042336D" w:rsidRDefault="00182635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28929727" w14:textId="77777777" w:rsidR="00182635" w:rsidRDefault="00182635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1ABD7542" w14:textId="77777777" w:rsidR="00182635" w:rsidRPr="00895385" w:rsidRDefault="00182635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71482064" w14:textId="77777777" w:rsidR="00182635" w:rsidRPr="0042336D" w:rsidRDefault="00182635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Esplanade Daniel Chartier CHAINGY</w:t>
      </w:r>
      <w:r>
        <w:rPr>
          <w:sz w:val="16"/>
          <w:szCs w:val="16"/>
        </w:rPr>
        <w:t xml:space="preserve">    </w:t>
      </w:r>
      <w:r w:rsidRPr="00510FE6">
        <w:rPr>
          <w:noProof/>
          <w:sz w:val="16"/>
          <w:szCs w:val="16"/>
        </w:rPr>
        <w:t>CHAINGY</w:t>
      </w:r>
    </w:p>
    <w:p w14:paraId="770F9E1A" w14:textId="77777777" w:rsidR="00182635" w:rsidRPr="0042336D" w:rsidRDefault="00182635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Gymnase Le Polyedre</w:t>
      </w:r>
    </w:p>
    <w:p w14:paraId="2D313C5D" w14:textId="77777777" w:rsidR="00182635" w:rsidRPr="0042336D" w:rsidRDefault="00182635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54E58B6F" w14:textId="77777777" w:rsidR="00182635" w:rsidRPr="0042336D" w:rsidRDefault="00182635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0522FE64" w14:textId="77777777" w:rsidR="00182635" w:rsidRDefault="00182635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2A85E65F" w14:textId="77777777" w:rsidR="00182635" w:rsidRDefault="00182635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6DE38C25" w14:textId="77777777" w:rsidR="00182635" w:rsidRPr="00922693" w:rsidRDefault="00182635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510FE6">
        <w:rPr>
          <w:noProof/>
          <w:sz w:val="16"/>
          <w:szCs w:val="16"/>
        </w:rPr>
        <w:t>BROUTIN Thierry</w:t>
      </w:r>
    </w:p>
    <w:p w14:paraId="4D846C24" w14:textId="77777777" w:rsidR="00182635" w:rsidRPr="00922693" w:rsidRDefault="00182635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6C356EED" w14:textId="77777777" w:rsidR="00182635" w:rsidRPr="00922693" w:rsidRDefault="00182635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510FE6">
        <w:rPr>
          <w:rFonts w:ascii="Comic Sans MS" w:hAnsi="Comic Sans MS"/>
          <w:noProof/>
          <w:sz w:val="16"/>
          <w:szCs w:val="16"/>
        </w:rPr>
        <w:t>06 99 19 94 98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tbroutin@yahoo.fr</w:t>
      </w:r>
    </w:p>
    <w:p w14:paraId="58ED6FBC" w14:textId="77777777" w:rsidR="00182635" w:rsidRPr="00922693" w:rsidRDefault="00182635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27E46008" w14:textId="77777777" w:rsidR="00182635" w:rsidRPr="00922693" w:rsidRDefault="00182635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7F44D97C" w14:textId="77777777" w:rsidR="00182635" w:rsidRDefault="00182635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0F586E4C" w14:textId="77777777" w:rsidR="00182635" w:rsidRPr="00912D40" w:rsidRDefault="00182635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4E8C2403" w14:textId="77777777" w:rsidR="00182635" w:rsidRPr="00912D40" w:rsidRDefault="00182635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714E6F16" w14:textId="77777777" w:rsidR="00182635" w:rsidRDefault="00182635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6908A3B0" w14:textId="77777777" w:rsidR="00182635" w:rsidRPr="00C53058" w:rsidRDefault="00182635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0B7C8B28" w14:textId="77777777" w:rsidR="00182635" w:rsidRPr="00912D40" w:rsidRDefault="00182635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43F32671" w14:textId="77777777" w:rsidR="00182635" w:rsidRPr="00805C7B" w:rsidRDefault="00182635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62169DA2" w14:textId="77777777" w:rsidR="00182635" w:rsidRDefault="00182635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18AA2EDD" w14:textId="77777777" w:rsidR="00182635" w:rsidRDefault="00182635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53D4940C" w14:textId="77777777" w:rsidR="00182635" w:rsidRDefault="00182635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D40804E" w14:textId="77777777" w:rsidR="00182635" w:rsidRDefault="00182635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E86F20C" w14:textId="77777777" w:rsidR="00182635" w:rsidRDefault="00182635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A009BAA" w14:textId="77777777" w:rsidR="00182635" w:rsidRDefault="00182635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4609269" w14:textId="77777777" w:rsidR="00182635" w:rsidRDefault="00182635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37DDB530" w14:textId="77777777" w:rsidR="00182635" w:rsidRDefault="00182635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4F7CD3C5" w14:textId="77777777" w:rsidR="00182635" w:rsidRDefault="00182635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02D50489" w14:textId="77777777" w:rsidR="00182635" w:rsidRPr="00EE1418" w:rsidRDefault="00182635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411BB8B0" w14:textId="77777777" w:rsidR="00182635" w:rsidRDefault="00182635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0EB6E7D2">
          <v:shape id="_x0000_s1032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6540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19E819FD">
          <v:shape id="_x0000_s1030" type="#_x0000_t202" style="position:absolute;left:0;text-align:left;margin-left:3.25pt;margin-top:12.7pt;width:258.7pt;height:63pt;z-index:251663360" stroked="f">
            <v:textbox style="mso-next-textbox:#_x0000_s1030">
              <w:txbxContent>
                <w:p w14:paraId="75DF5D6A" w14:textId="77777777" w:rsidR="00182635" w:rsidRDefault="00182635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150FAEDC" w14:textId="77777777" w:rsidR="00182635" w:rsidRDefault="00182635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15B3F16F" w14:textId="77777777" w:rsidR="00182635" w:rsidRPr="00401902" w:rsidRDefault="00182635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5F890544" w14:textId="77777777" w:rsidR="00182635" w:rsidRDefault="00182635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269BDD91" w14:textId="77777777" w:rsidR="00182635" w:rsidRDefault="00182635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448FD1AD" w14:textId="77777777" w:rsidR="00182635" w:rsidRDefault="00182635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5C6BB70F" w14:textId="77777777" w:rsidR="00182635" w:rsidRPr="00AA7023" w:rsidRDefault="00182635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2B5A92CB" w14:textId="77777777" w:rsidR="00182635" w:rsidRPr="00EE1418" w:rsidRDefault="00182635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4CBE2F24" w14:textId="77777777" w:rsidR="00182635" w:rsidRDefault="00182635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3723572A" w14:textId="77777777" w:rsidR="00182635" w:rsidRDefault="00182635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61D3ACFD" w14:textId="77777777" w:rsidR="00182635" w:rsidRPr="007C6334" w:rsidRDefault="00182635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10A051BC" w14:textId="77777777" w:rsidR="00182635" w:rsidRPr="00912D40" w:rsidRDefault="00182635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716C5B62" w14:textId="77777777" w:rsidR="00182635" w:rsidRDefault="00182635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64FAA062" w14:textId="77777777" w:rsidR="00182635" w:rsidRDefault="00182635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7DE7AB16" w14:textId="77777777" w:rsidR="00182635" w:rsidRDefault="00182635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3B9B62E1" w14:textId="77777777" w:rsidR="00182635" w:rsidRPr="0058257B" w:rsidRDefault="00182635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BARBOZA Jean-Luc</w:t>
      </w:r>
      <w:r>
        <w:rPr>
          <w:sz w:val="16"/>
          <w:szCs w:val="16"/>
        </w:rPr>
        <w:tab/>
      </w:r>
    </w:p>
    <w:p w14:paraId="532D1D31" w14:textId="77777777" w:rsidR="00182635" w:rsidRDefault="00182635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04C5B746" w14:textId="77777777" w:rsidR="00182635" w:rsidRPr="00912D40" w:rsidRDefault="00182635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30149D12" w14:textId="77777777" w:rsidR="00182635" w:rsidRPr="006E7CC6" w:rsidRDefault="00182635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510FE6">
        <w:rPr>
          <w:noProof/>
          <w:sz w:val="16"/>
          <w:szCs w:val="16"/>
        </w:rPr>
        <w:t>58 rue André Chenal - Appt 22</w:t>
      </w:r>
    </w:p>
    <w:p w14:paraId="21DA8E90" w14:textId="77777777" w:rsidR="00182635" w:rsidRPr="00912D40" w:rsidRDefault="00182635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589BE7AD" w14:textId="77777777" w:rsidR="00182635" w:rsidRDefault="00182635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510FE6">
        <w:rPr>
          <w:rFonts w:ascii="Futura Lt BT" w:hAnsi="Futura Lt BT"/>
          <w:noProof/>
          <w:sz w:val="16"/>
          <w:szCs w:val="16"/>
        </w:rPr>
        <w:t>45450 FAY aux LOGES</w:t>
      </w:r>
    </w:p>
    <w:p w14:paraId="7013CEFB" w14:textId="77777777" w:rsidR="00182635" w:rsidRDefault="00182635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42F86C0B" w14:textId="77777777" w:rsidR="00182635" w:rsidRPr="00912D40" w:rsidRDefault="00182635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4F55BB63" w14:textId="77777777" w:rsidR="00182635" w:rsidRDefault="00182635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06 83 26 92 90</w:t>
      </w:r>
    </w:p>
    <w:p w14:paraId="27029331" w14:textId="77777777" w:rsidR="00182635" w:rsidRPr="00912D40" w:rsidRDefault="00182635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28D58A8E" w14:textId="77777777" w:rsidR="00182635" w:rsidRDefault="00182635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Cercle Jules Ferry TT</w:t>
      </w:r>
    </w:p>
    <w:p w14:paraId="23313591" w14:textId="77777777" w:rsidR="00182635" w:rsidRPr="00912D40" w:rsidRDefault="00182635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31E0B632" w14:textId="77777777" w:rsidR="00182635" w:rsidRDefault="00182635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510FE6">
        <w:rPr>
          <w:rFonts w:ascii="Comic Sans MS" w:hAnsi="Comic Sans MS"/>
          <w:noProof/>
          <w:sz w:val="18"/>
          <w:szCs w:val="18"/>
        </w:rPr>
        <w:t>45396</w:t>
      </w:r>
    </w:p>
    <w:p w14:paraId="14BA70B0" w14:textId="77777777" w:rsidR="00182635" w:rsidRPr="00912D40" w:rsidRDefault="00182635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4F81BF37" w14:textId="77777777" w:rsidR="00182635" w:rsidRDefault="00182635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3F91926C" w14:textId="77777777" w:rsidR="00182635" w:rsidRPr="00912D40" w:rsidRDefault="00182635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4EAB1339" w14:textId="77777777" w:rsidR="00182635" w:rsidRDefault="00182635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140D5152" w14:textId="77777777" w:rsidR="00182635" w:rsidRDefault="00182635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5DF56192" w14:textId="77777777" w:rsidR="00182635" w:rsidRPr="00912D40" w:rsidRDefault="00182635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29AD1361" w14:textId="77777777" w:rsidR="00182635" w:rsidRPr="00912D40" w:rsidRDefault="00182635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FCD34F2" w14:textId="77777777" w:rsidR="00182635" w:rsidRDefault="00182635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510FE6">
        <w:rPr>
          <w:rFonts w:ascii="Comic Sans MS" w:hAnsi="Comic Sans MS"/>
          <w:noProof/>
          <w:sz w:val="16"/>
          <w:szCs w:val="16"/>
        </w:rPr>
        <w:t>CHAINGY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08/11/2026</w:t>
      </w:r>
      <w:r>
        <w:rPr>
          <w:szCs w:val="20"/>
        </w:rPr>
        <w:t xml:space="preserve"> </w:t>
      </w:r>
    </w:p>
    <w:p w14:paraId="2E751769" w14:textId="77777777" w:rsidR="00182635" w:rsidRPr="00912D40" w:rsidRDefault="00182635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5D0FD569" w14:textId="77777777" w:rsidR="00182635" w:rsidRDefault="00182635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437AF4D0" w14:textId="77777777" w:rsidR="00182635" w:rsidRPr="00912D40" w:rsidRDefault="00182635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5F0E96F8" w14:textId="77777777" w:rsidR="00182635" w:rsidRPr="00912D40" w:rsidRDefault="00182635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DC285E7" w14:textId="77777777" w:rsidR="00182635" w:rsidRDefault="00182635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3A97D8A4" w14:textId="77777777" w:rsidR="00182635" w:rsidRPr="00912D40" w:rsidRDefault="00182635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6E5EF0BB" w14:textId="77777777" w:rsidR="00182635" w:rsidRPr="00912D40" w:rsidRDefault="00182635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4B461804" w14:textId="77777777" w:rsidR="00182635" w:rsidRDefault="00182635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7839C950">
          <v:shape id="_x0000_s1026" type="#_x0000_t202" style="position:absolute;left:0;text-align:left;margin-left:17.25pt;margin-top:5.45pt;width:351pt;height:108.75pt;z-index:251659264">
            <v:textbox style="mso-next-textbox:#_x0000_s1026">
              <w:txbxContent>
                <w:p w14:paraId="056F5891" w14:textId="77777777" w:rsidR="00182635" w:rsidRPr="00B7649E" w:rsidRDefault="00182635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1BA55DFD" w14:textId="77777777" w:rsidR="00182635" w:rsidRPr="00B7649E" w:rsidRDefault="00182635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321365F0" w14:textId="77777777" w:rsidR="00182635" w:rsidRPr="00B7649E" w:rsidRDefault="00182635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2D3A766A" w14:textId="77777777" w:rsidR="00182635" w:rsidRPr="00B7649E" w:rsidRDefault="00182635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36DD8C43" w14:textId="77777777" w:rsidR="00182635" w:rsidRDefault="00182635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5B142273" w14:textId="77777777" w:rsidR="00182635" w:rsidRDefault="00182635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E7A7D2E" w14:textId="77777777" w:rsidR="00182635" w:rsidRDefault="00182635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C211AAA" w14:textId="77777777" w:rsidR="00182635" w:rsidRDefault="00182635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D08B424" w14:textId="77777777" w:rsidR="00182635" w:rsidRDefault="00182635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1F38E64" w14:textId="77777777" w:rsidR="00182635" w:rsidRDefault="00182635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7AA467B" w14:textId="77777777" w:rsidR="00182635" w:rsidRDefault="00182635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A5EA057" w14:textId="77777777" w:rsidR="00182635" w:rsidRDefault="00182635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B3A2AA2" w14:textId="77777777" w:rsidR="00182635" w:rsidRDefault="00182635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1825A9A" w14:textId="77777777" w:rsidR="00182635" w:rsidRDefault="00182635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0DA7FF1" w14:textId="77777777" w:rsidR="00182635" w:rsidRDefault="00182635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96B0AA7" w14:textId="77777777" w:rsidR="00182635" w:rsidRDefault="00182635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A849B29" w14:textId="77777777" w:rsidR="00182635" w:rsidRDefault="00182635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C413C59" w14:textId="77777777" w:rsidR="00182635" w:rsidRDefault="00182635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DB514FA" w14:textId="77777777" w:rsidR="00182635" w:rsidRDefault="00182635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6F26B00" w14:textId="77777777" w:rsidR="00182635" w:rsidRDefault="00182635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CFFB0F8" w14:textId="77777777" w:rsidR="00182635" w:rsidRDefault="00182635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8350F5B" w14:textId="77777777" w:rsidR="00182635" w:rsidRDefault="00182635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69AFA2B" w14:textId="77777777" w:rsidR="00182635" w:rsidRDefault="00182635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27BEA83" w14:textId="77777777" w:rsidR="00182635" w:rsidRPr="00CE0C40" w:rsidRDefault="00182635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6E0617B" w14:textId="77777777" w:rsidR="00182635" w:rsidRDefault="00182635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490886E0" w14:textId="77777777" w:rsidR="00182635" w:rsidRDefault="00182635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182635" w:rsidSect="00182635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672B0C06" w14:textId="77777777" w:rsidR="00182635" w:rsidRPr="004D2648" w:rsidRDefault="00182635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79793B69" w14:textId="77777777" w:rsidR="00182635" w:rsidRPr="00EE1418" w:rsidRDefault="00182635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3AE9274D" w14:textId="77777777" w:rsidR="00182635" w:rsidRDefault="00182635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5BECEA10">
          <v:shape id="_x0000_s1033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6643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2ADC4626">
          <v:shape id="_x0000_s1027" type="#_x0000_t202" style="position:absolute;left:0;text-align:left;margin-left:5.55pt;margin-top:3.7pt;width:261pt;height:61.65pt;z-index:251660288" stroked="f">
            <v:textbox style="mso-next-textbox:#_x0000_s1027">
              <w:txbxContent>
                <w:p w14:paraId="6E77AE4E" w14:textId="77777777" w:rsidR="00182635" w:rsidRDefault="00182635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0066E14C" w14:textId="77777777" w:rsidR="00182635" w:rsidRDefault="00182635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05DDD6F0" w14:textId="77777777" w:rsidR="00182635" w:rsidRPr="00401902" w:rsidRDefault="00182635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1D958E11" w14:textId="77777777" w:rsidR="00182635" w:rsidRDefault="00182635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0D77D488" w14:textId="77777777" w:rsidR="00182635" w:rsidRDefault="00182635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49211B48" w14:textId="77777777" w:rsidR="00182635" w:rsidRPr="00AA7023" w:rsidRDefault="00182635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162063A3" w14:textId="77777777" w:rsidR="00182635" w:rsidRPr="00EE1418" w:rsidRDefault="00182635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739B2CD1" w14:textId="77777777" w:rsidR="00182635" w:rsidRPr="00F6138C" w:rsidRDefault="00182635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23134E81" w14:textId="77777777" w:rsidR="00182635" w:rsidRDefault="00182635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36B77904" w14:textId="77777777" w:rsidR="00182635" w:rsidRDefault="00182635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37AA533D" w14:textId="77777777" w:rsidR="00182635" w:rsidRPr="00FD6D14" w:rsidRDefault="00182635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1C481B43" w14:textId="77777777" w:rsidR="00182635" w:rsidRPr="00B34D61" w:rsidRDefault="00182635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 w:cs="Arial"/>
          <w:b/>
          <w:noProof/>
          <w:sz w:val="22"/>
          <w:szCs w:val="24"/>
        </w:rPr>
        <w:t>ENT. CHAINGY / MEUNG 1</w:t>
      </w:r>
    </w:p>
    <w:p w14:paraId="154A937D" w14:textId="77777777" w:rsidR="00182635" w:rsidRPr="00B34D61" w:rsidRDefault="00182635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6908D416" w14:textId="77777777" w:rsidR="00182635" w:rsidRDefault="00182635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12BD3A3E" w14:textId="77777777" w:rsidR="00182635" w:rsidRPr="00D2290D" w:rsidRDefault="00182635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007025BC" w14:textId="77777777" w:rsidR="00182635" w:rsidRPr="005620A1" w:rsidRDefault="00182635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ENT. CHAINGY / MEUNG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69643C2A" w14:textId="77777777" w:rsidR="00182635" w:rsidRPr="005620A1" w:rsidRDefault="00182635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565112B" w14:textId="77777777" w:rsidR="00182635" w:rsidRPr="00FE7EED" w:rsidRDefault="00182635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515071DE" w14:textId="77777777" w:rsidR="00182635" w:rsidRPr="00FE7EED" w:rsidRDefault="00182635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162D23EC" w14:textId="77777777" w:rsidR="00182635" w:rsidRPr="00FE7EED" w:rsidRDefault="00182635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CP MEHUN 2</w:t>
      </w:r>
    </w:p>
    <w:p w14:paraId="5CC7D924" w14:textId="77777777" w:rsidR="00182635" w:rsidRPr="00FE7EED" w:rsidRDefault="00182635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79E2340F" w14:textId="77777777" w:rsidR="00182635" w:rsidRPr="00FE7EED" w:rsidRDefault="00182635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R3</w:t>
      </w:r>
    </w:p>
    <w:p w14:paraId="75F4188F" w14:textId="77777777" w:rsidR="00182635" w:rsidRPr="00FE7EED" w:rsidRDefault="00182635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305F228E" w14:textId="77777777" w:rsidR="00182635" w:rsidRPr="00FE7EED" w:rsidRDefault="00182635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4CBD7E1F" w14:textId="77777777" w:rsidR="00182635" w:rsidRPr="00FE7EED" w:rsidRDefault="00182635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C9C519E" w14:textId="77777777" w:rsidR="00182635" w:rsidRDefault="00182635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33F3D285" w14:textId="77777777" w:rsidR="00182635" w:rsidRPr="00D2290D" w:rsidRDefault="00182635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BE01408" w14:textId="77777777" w:rsidR="00182635" w:rsidRDefault="00182635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4E6D36F8" w14:textId="77777777" w:rsidR="00182635" w:rsidRDefault="00182635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4EE2AD8C" w14:textId="77777777" w:rsidR="00182635" w:rsidRPr="004C0F9D" w:rsidRDefault="00182635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6928AB73" w14:textId="77777777" w:rsidR="00182635" w:rsidRDefault="00182635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58464194" w14:textId="77777777" w:rsidR="00182635" w:rsidRDefault="00182635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1A4EACB3" w14:textId="77777777" w:rsidR="00182635" w:rsidRDefault="00182635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57441203" w14:textId="77777777" w:rsidR="00182635" w:rsidRPr="00FC12F0" w:rsidRDefault="00182635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6973E5C3" w14:textId="77777777" w:rsidR="00182635" w:rsidRPr="00D2290D" w:rsidRDefault="00182635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1E426087" w14:textId="77777777" w:rsidR="00182635" w:rsidRPr="005620A1" w:rsidRDefault="00182635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CHAINGY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BARBOZA Jean-Luc</w:t>
      </w:r>
    </w:p>
    <w:p w14:paraId="737DEA17" w14:textId="77777777" w:rsidR="00182635" w:rsidRPr="008D4E81" w:rsidRDefault="00182635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408A6666" w14:textId="77777777" w:rsidR="00182635" w:rsidRPr="008D4E81" w:rsidRDefault="00182635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18871C37" w14:textId="77777777" w:rsidR="00182635" w:rsidRPr="008D4E81" w:rsidRDefault="00182635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1252368F" w14:textId="77777777" w:rsidR="00182635" w:rsidRPr="008D4E81" w:rsidRDefault="00182635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7703D7D9" w14:textId="77777777" w:rsidR="00182635" w:rsidRDefault="00182635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5F7BED94">
          <v:shape id="_x0000_s1034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6745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30563570">
          <v:shape id="_x0000_s1028" type="#_x0000_t202" style="position:absolute;left:0;text-align:left;margin-left:5.55pt;margin-top:3.7pt;width:258.7pt;height:60pt;z-index:251661312" stroked="f">
            <v:textbox style="mso-next-textbox:#_x0000_s1028">
              <w:txbxContent>
                <w:p w14:paraId="3F72165D" w14:textId="77777777" w:rsidR="00182635" w:rsidRDefault="00182635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16D0D4ED" w14:textId="77777777" w:rsidR="00182635" w:rsidRDefault="00182635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64854FE1" w14:textId="77777777" w:rsidR="00182635" w:rsidRPr="00401902" w:rsidRDefault="00182635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697CA01B" w14:textId="77777777" w:rsidR="00182635" w:rsidRDefault="00182635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6D172ACF" w14:textId="77777777" w:rsidR="00182635" w:rsidRDefault="00182635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2CD242D5" w14:textId="77777777" w:rsidR="00182635" w:rsidRPr="0015252D" w:rsidRDefault="00182635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195AB422" w14:textId="77777777" w:rsidR="00182635" w:rsidRPr="00EE1418" w:rsidRDefault="00182635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47BD2C28" w14:textId="77777777" w:rsidR="00182635" w:rsidRDefault="00182635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3F53D006" w14:textId="77777777" w:rsidR="00182635" w:rsidRDefault="00182635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0D6059B0" w14:textId="77777777" w:rsidR="00182635" w:rsidRDefault="00182635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445D70CE" w14:textId="77777777" w:rsidR="00182635" w:rsidRPr="00FD6D14" w:rsidRDefault="00182635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4FBD6DB2" w14:textId="77777777" w:rsidR="00182635" w:rsidRPr="00B466D0" w:rsidRDefault="00182635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510FE6">
        <w:rPr>
          <w:rFonts w:ascii="Comic Sans MS" w:hAnsi="Comic Sans MS"/>
          <w:b/>
          <w:noProof/>
          <w:sz w:val="24"/>
          <w:szCs w:val="24"/>
        </w:rPr>
        <w:t>CP MEHUN 2</w:t>
      </w:r>
    </w:p>
    <w:p w14:paraId="31261DDB" w14:textId="77777777" w:rsidR="00182635" w:rsidRPr="00B466D0" w:rsidRDefault="00182635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1E542C62" w14:textId="77777777" w:rsidR="00182635" w:rsidRDefault="00182635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1E376C91" w14:textId="77777777" w:rsidR="00182635" w:rsidRPr="00D2290D" w:rsidRDefault="00182635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4F4CBCA8" w14:textId="77777777" w:rsidR="00182635" w:rsidRPr="005620A1" w:rsidRDefault="00182635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Verdana" w:hAnsi="Verdana" w:cs="Arial"/>
          <w:b/>
          <w:noProof/>
        </w:rPr>
        <w:t>ENT. CHAINGY / MEUNG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4DEE6BE5" w14:textId="77777777" w:rsidR="00182635" w:rsidRPr="005620A1" w:rsidRDefault="00182635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EAE1B7D" w14:textId="77777777" w:rsidR="00182635" w:rsidRPr="00FE7EED" w:rsidRDefault="00182635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08616873" w14:textId="77777777" w:rsidR="00182635" w:rsidRPr="00FE7EED" w:rsidRDefault="00182635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1BF0B5AF" w14:textId="77777777" w:rsidR="00182635" w:rsidRPr="00FE7EED" w:rsidRDefault="00182635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510FE6">
        <w:rPr>
          <w:rFonts w:ascii="Verdana" w:hAnsi="Verdana"/>
          <w:b/>
          <w:noProof/>
        </w:rPr>
        <w:t>CP MEHUN 2</w:t>
      </w:r>
    </w:p>
    <w:p w14:paraId="7C76ACFF" w14:textId="77777777" w:rsidR="00182635" w:rsidRPr="00FE7EED" w:rsidRDefault="00182635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6FD7BC34" w14:textId="77777777" w:rsidR="00182635" w:rsidRPr="00FE7EED" w:rsidRDefault="00182635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510FE6">
        <w:rPr>
          <w:rFonts w:ascii="Comic Sans MS" w:hAnsi="Comic Sans MS"/>
          <w:b/>
          <w:noProof/>
          <w:sz w:val="24"/>
          <w:szCs w:val="24"/>
        </w:rPr>
        <w:t>R3</w:t>
      </w:r>
    </w:p>
    <w:p w14:paraId="425C039D" w14:textId="77777777" w:rsidR="00182635" w:rsidRPr="00FE7EED" w:rsidRDefault="00182635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5F036717" w14:textId="77777777" w:rsidR="00182635" w:rsidRPr="00FE7EED" w:rsidRDefault="00182635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08/11/2026</w:t>
      </w:r>
    </w:p>
    <w:p w14:paraId="2096BB05" w14:textId="77777777" w:rsidR="00182635" w:rsidRPr="00FE7EED" w:rsidRDefault="00182635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5191643D" w14:textId="77777777" w:rsidR="00182635" w:rsidRDefault="00182635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51BF658E" w14:textId="77777777" w:rsidR="00182635" w:rsidRPr="00D2290D" w:rsidRDefault="00182635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6A7D9EB" w14:textId="77777777" w:rsidR="00182635" w:rsidRPr="00D2290D" w:rsidRDefault="00182635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05FE456" w14:textId="77777777" w:rsidR="00182635" w:rsidRDefault="00182635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9C79A85" w14:textId="77777777" w:rsidR="00182635" w:rsidRDefault="00182635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97FD401" w14:textId="77777777" w:rsidR="00182635" w:rsidRDefault="00182635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7F51597" w14:textId="77777777" w:rsidR="00182635" w:rsidRDefault="00182635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049F28F" w14:textId="77777777" w:rsidR="00182635" w:rsidRPr="00D2290D" w:rsidRDefault="00182635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FEB3457" w14:textId="77777777" w:rsidR="00182635" w:rsidRPr="00D2290D" w:rsidRDefault="00182635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D439FA9" w14:textId="77777777" w:rsidR="00182635" w:rsidRPr="00D2290D" w:rsidRDefault="00182635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650D6C2" w14:textId="77777777" w:rsidR="00182635" w:rsidRPr="00D2290D" w:rsidRDefault="00182635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64BAB71" w14:textId="77777777" w:rsidR="00182635" w:rsidRDefault="00182635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FFCD528" w14:textId="77777777" w:rsidR="00182635" w:rsidRDefault="00182635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618A47D4" w14:textId="77777777" w:rsidR="00182635" w:rsidRDefault="00182635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10F28A3A" w14:textId="77777777" w:rsidR="00182635" w:rsidRDefault="00182635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43AD905D" w14:textId="77777777" w:rsidR="00182635" w:rsidRPr="00FC12F0" w:rsidRDefault="00182635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4880996" w14:textId="77777777" w:rsidR="00182635" w:rsidRPr="005620A1" w:rsidRDefault="00182635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510FE6">
        <w:rPr>
          <w:rFonts w:ascii="Comic Sans MS" w:hAnsi="Comic Sans MS"/>
          <w:b/>
          <w:noProof/>
          <w:sz w:val="22"/>
          <w:szCs w:val="22"/>
        </w:rPr>
        <w:t>CHAINGY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510FE6">
        <w:rPr>
          <w:rFonts w:ascii="Comic Sans MS" w:hAnsi="Comic Sans MS"/>
          <w:b/>
          <w:noProof/>
          <w:sz w:val="22"/>
          <w:szCs w:val="22"/>
          <w:u w:val="single"/>
        </w:rPr>
        <w:t>BARBOZA Jean-Luc</w:t>
      </w:r>
    </w:p>
    <w:p w14:paraId="21E4BC7A" w14:textId="77777777" w:rsidR="00182635" w:rsidRPr="008D4E81" w:rsidRDefault="00182635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08/11/2026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5F1F46E5" w14:textId="77777777" w:rsidR="00182635" w:rsidRDefault="00182635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182635" w:rsidSect="00182635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4DEFB055" w14:textId="77777777" w:rsidR="00182635" w:rsidRPr="008D4E81" w:rsidRDefault="00182635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</w:p>
    <w:sectPr w:rsidR="00182635" w:rsidRPr="008D4E81" w:rsidSect="00182635">
      <w:type w:val="continuous"/>
      <w:pgSz w:w="16840" w:h="11907" w:orient="landscape" w:code="9"/>
      <w:pgMar w:top="397" w:right="397" w:bottom="397" w:left="510" w:header="0" w:footer="0" w:gutter="0"/>
      <w:pgNumType w:start="1"/>
      <w:cols w:num="2"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677B0" w14:textId="77777777" w:rsidR="00C60EBC" w:rsidRDefault="00C60EBC">
      <w:r>
        <w:separator/>
      </w:r>
    </w:p>
  </w:endnote>
  <w:endnote w:type="continuationSeparator" w:id="0">
    <w:p w14:paraId="404430B0" w14:textId="77777777" w:rsidR="00C60EBC" w:rsidRDefault="00C60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-BoldMT-Identit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-Ident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1C2CE" w14:textId="77777777" w:rsidR="00C60EBC" w:rsidRDefault="00C60EBC">
      <w:r>
        <w:separator/>
      </w:r>
    </w:p>
  </w:footnote>
  <w:footnote w:type="continuationSeparator" w:id="0">
    <w:p w14:paraId="1DE5DA0A" w14:textId="77777777" w:rsidR="00C60EBC" w:rsidRDefault="00C60E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806E8"/>
    <w:multiLevelType w:val="hybridMultilevel"/>
    <w:tmpl w:val="57909E1C"/>
    <w:lvl w:ilvl="0" w:tplc="040C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9AD3954"/>
    <w:multiLevelType w:val="singleLevel"/>
    <w:tmpl w:val="1D72F07C"/>
    <w:lvl w:ilvl="0">
      <w:numFmt w:val="none"/>
      <w:lvlText w:val=""/>
      <w:lvlJc w:val="left"/>
      <w:pPr>
        <w:tabs>
          <w:tab w:val="num" w:pos="360"/>
        </w:tabs>
      </w:pPr>
    </w:lvl>
  </w:abstractNum>
  <w:num w:numId="1" w16cid:durableId="803347133">
    <w:abstractNumId w:val="1"/>
  </w:num>
  <w:num w:numId="2" w16cid:durableId="2087920006">
    <w:abstractNumId w:val="1"/>
  </w:num>
  <w:num w:numId="3" w16cid:durableId="1326124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04CA"/>
    <w:rsid w:val="0000150B"/>
    <w:rsid w:val="00001AD7"/>
    <w:rsid w:val="00002158"/>
    <w:rsid w:val="00002C55"/>
    <w:rsid w:val="000051B8"/>
    <w:rsid w:val="000100DA"/>
    <w:rsid w:val="00010189"/>
    <w:rsid w:val="000103F7"/>
    <w:rsid w:val="00013D47"/>
    <w:rsid w:val="00014B9D"/>
    <w:rsid w:val="00021798"/>
    <w:rsid w:val="00021BBF"/>
    <w:rsid w:val="0002226A"/>
    <w:rsid w:val="0002231D"/>
    <w:rsid w:val="00025139"/>
    <w:rsid w:val="00025AB4"/>
    <w:rsid w:val="00025D83"/>
    <w:rsid w:val="0002684B"/>
    <w:rsid w:val="000278E1"/>
    <w:rsid w:val="00030A13"/>
    <w:rsid w:val="00032EC0"/>
    <w:rsid w:val="00033903"/>
    <w:rsid w:val="00034C37"/>
    <w:rsid w:val="00035C09"/>
    <w:rsid w:val="0003621E"/>
    <w:rsid w:val="00037982"/>
    <w:rsid w:val="00040044"/>
    <w:rsid w:val="0004342B"/>
    <w:rsid w:val="0005153B"/>
    <w:rsid w:val="000538DE"/>
    <w:rsid w:val="00064CC2"/>
    <w:rsid w:val="00064F35"/>
    <w:rsid w:val="000652F9"/>
    <w:rsid w:val="00066236"/>
    <w:rsid w:val="00067959"/>
    <w:rsid w:val="000714EA"/>
    <w:rsid w:val="000715D7"/>
    <w:rsid w:val="0007362C"/>
    <w:rsid w:val="00073706"/>
    <w:rsid w:val="00076680"/>
    <w:rsid w:val="0007768A"/>
    <w:rsid w:val="0008090B"/>
    <w:rsid w:val="000809CD"/>
    <w:rsid w:val="0008442E"/>
    <w:rsid w:val="000863A1"/>
    <w:rsid w:val="000953FF"/>
    <w:rsid w:val="000A28F1"/>
    <w:rsid w:val="000A4689"/>
    <w:rsid w:val="000A6029"/>
    <w:rsid w:val="000A7424"/>
    <w:rsid w:val="000A77CC"/>
    <w:rsid w:val="000B2D91"/>
    <w:rsid w:val="000C2EDA"/>
    <w:rsid w:val="000C3565"/>
    <w:rsid w:val="000C5424"/>
    <w:rsid w:val="000C6036"/>
    <w:rsid w:val="000C735E"/>
    <w:rsid w:val="000D03E4"/>
    <w:rsid w:val="000D0B39"/>
    <w:rsid w:val="000D33DA"/>
    <w:rsid w:val="000D3F5B"/>
    <w:rsid w:val="000D7826"/>
    <w:rsid w:val="000D7F2C"/>
    <w:rsid w:val="000E0007"/>
    <w:rsid w:val="000E285C"/>
    <w:rsid w:val="000E2C4C"/>
    <w:rsid w:val="000E537C"/>
    <w:rsid w:val="000F1B93"/>
    <w:rsid w:val="000F3201"/>
    <w:rsid w:val="000F3531"/>
    <w:rsid w:val="000F3AD7"/>
    <w:rsid w:val="000F41B5"/>
    <w:rsid w:val="000F549E"/>
    <w:rsid w:val="00101CED"/>
    <w:rsid w:val="00102BE5"/>
    <w:rsid w:val="00102C9C"/>
    <w:rsid w:val="00103B50"/>
    <w:rsid w:val="001041CF"/>
    <w:rsid w:val="00105FA2"/>
    <w:rsid w:val="00106531"/>
    <w:rsid w:val="0010716F"/>
    <w:rsid w:val="00112FFC"/>
    <w:rsid w:val="0011460F"/>
    <w:rsid w:val="00121FE1"/>
    <w:rsid w:val="00122717"/>
    <w:rsid w:val="00130CE6"/>
    <w:rsid w:val="00134792"/>
    <w:rsid w:val="001354E1"/>
    <w:rsid w:val="00136DE8"/>
    <w:rsid w:val="00140681"/>
    <w:rsid w:val="001416F1"/>
    <w:rsid w:val="001458B4"/>
    <w:rsid w:val="00147353"/>
    <w:rsid w:val="00147D34"/>
    <w:rsid w:val="0015182A"/>
    <w:rsid w:val="0015232D"/>
    <w:rsid w:val="0015252D"/>
    <w:rsid w:val="00153A86"/>
    <w:rsid w:val="00154409"/>
    <w:rsid w:val="00154FF0"/>
    <w:rsid w:val="00155D4A"/>
    <w:rsid w:val="001568D0"/>
    <w:rsid w:val="001571BA"/>
    <w:rsid w:val="00164615"/>
    <w:rsid w:val="00166D7E"/>
    <w:rsid w:val="0017156A"/>
    <w:rsid w:val="00171C74"/>
    <w:rsid w:val="0017214F"/>
    <w:rsid w:val="00173101"/>
    <w:rsid w:val="001778CC"/>
    <w:rsid w:val="00182635"/>
    <w:rsid w:val="00185A45"/>
    <w:rsid w:val="00187F5A"/>
    <w:rsid w:val="00190C8C"/>
    <w:rsid w:val="00194858"/>
    <w:rsid w:val="0019585B"/>
    <w:rsid w:val="00196DB9"/>
    <w:rsid w:val="00196DBB"/>
    <w:rsid w:val="001A0BA7"/>
    <w:rsid w:val="001A19E2"/>
    <w:rsid w:val="001A27DA"/>
    <w:rsid w:val="001A2C94"/>
    <w:rsid w:val="001A5426"/>
    <w:rsid w:val="001A7087"/>
    <w:rsid w:val="001A7754"/>
    <w:rsid w:val="001B22D7"/>
    <w:rsid w:val="001B5455"/>
    <w:rsid w:val="001B5E0E"/>
    <w:rsid w:val="001C05D5"/>
    <w:rsid w:val="001C42B1"/>
    <w:rsid w:val="001C6763"/>
    <w:rsid w:val="001C7650"/>
    <w:rsid w:val="001D09AD"/>
    <w:rsid w:val="001D2206"/>
    <w:rsid w:val="001D2238"/>
    <w:rsid w:val="001D3992"/>
    <w:rsid w:val="001D4B15"/>
    <w:rsid w:val="001D5B40"/>
    <w:rsid w:val="001E032C"/>
    <w:rsid w:val="001E03F4"/>
    <w:rsid w:val="001E0F16"/>
    <w:rsid w:val="001E19C7"/>
    <w:rsid w:val="001F581C"/>
    <w:rsid w:val="001F58C6"/>
    <w:rsid w:val="00200D15"/>
    <w:rsid w:val="0020772D"/>
    <w:rsid w:val="002136EB"/>
    <w:rsid w:val="00214C6F"/>
    <w:rsid w:val="00216B0B"/>
    <w:rsid w:val="00217341"/>
    <w:rsid w:val="0021795C"/>
    <w:rsid w:val="00221BFE"/>
    <w:rsid w:val="00221CA3"/>
    <w:rsid w:val="002323ED"/>
    <w:rsid w:val="00235546"/>
    <w:rsid w:val="002404E4"/>
    <w:rsid w:val="00241844"/>
    <w:rsid w:val="00241EC9"/>
    <w:rsid w:val="002465A8"/>
    <w:rsid w:val="00250BD5"/>
    <w:rsid w:val="002522DD"/>
    <w:rsid w:val="00254DD0"/>
    <w:rsid w:val="002601ED"/>
    <w:rsid w:val="002642B1"/>
    <w:rsid w:val="00264F2E"/>
    <w:rsid w:val="0026643F"/>
    <w:rsid w:val="00267CE1"/>
    <w:rsid w:val="0027340E"/>
    <w:rsid w:val="002748BE"/>
    <w:rsid w:val="00275F4C"/>
    <w:rsid w:val="002768E4"/>
    <w:rsid w:val="002772C5"/>
    <w:rsid w:val="002801C4"/>
    <w:rsid w:val="00283AD2"/>
    <w:rsid w:val="00285FF2"/>
    <w:rsid w:val="00286B98"/>
    <w:rsid w:val="0028732F"/>
    <w:rsid w:val="00287922"/>
    <w:rsid w:val="00287AAA"/>
    <w:rsid w:val="00287D0C"/>
    <w:rsid w:val="00294101"/>
    <w:rsid w:val="00294445"/>
    <w:rsid w:val="00294672"/>
    <w:rsid w:val="00295F96"/>
    <w:rsid w:val="00296397"/>
    <w:rsid w:val="002A1DA8"/>
    <w:rsid w:val="002A23D6"/>
    <w:rsid w:val="002A29E0"/>
    <w:rsid w:val="002A389C"/>
    <w:rsid w:val="002A3DFF"/>
    <w:rsid w:val="002B04CA"/>
    <w:rsid w:val="002B229D"/>
    <w:rsid w:val="002B5006"/>
    <w:rsid w:val="002C05B6"/>
    <w:rsid w:val="002C5768"/>
    <w:rsid w:val="002D21BF"/>
    <w:rsid w:val="002D5CE2"/>
    <w:rsid w:val="002D66D3"/>
    <w:rsid w:val="002D768B"/>
    <w:rsid w:val="002E448C"/>
    <w:rsid w:val="002E50C4"/>
    <w:rsid w:val="002E532C"/>
    <w:rsid w:val="002F04DA"/>
    <w:rsid w:val="002F2264"/>
    <w:rsid w:val="0030079C"/>
    <w:rsid w:val="003031E2"/>
    <w:rsid w:val="0030329B"/>
    <w:rsid w:val="00307043"/>
    <w:rsid w:val="003071A5"/>
    <w:rsid w:val="00307FB7"/>
    <w:rsid w:val="00313842"/>
    <w:rsid w:val="00320B8D"/>
    <w:rsid w:val="003216D2"/>
    <w:rsid w:val="00322B22"/>
    <w:rsid w:val="00325234"/>
    <w:rsid w:val="0032640A"/>
    <w:rsid w:val="00326A77"/>
    <w:rsid w:val="00326B2A"/>
    <w:rsid w:val="00330A41"/>
    <w:rsid w:val="00334110"/>
    <w:rsid w:val="00334789"/>
    <w:rsid w:val="003402BE"/>
    <w:rsid w:val="003409AE"/>
    <w:rsid w:val="00342343"/>
    <w:rsid w:val="00345C7D"/>
    <w:rsid w:val="00346EAF"/>
    <w:rsid w:val="00347F0D"/>
    <w:rsid w:val="003504D7"/>
    <w:rsid w:val="00351969"/>
    <w:rsid w:val="00351A31"/>
    <w:rsid w:val="00352565"/>
    <w:rsid w:val="00360419"/>
    <w:rsid w:val="00360A3D"/>
    <w:rsid w:val="00362BFC"/>
    <w:rsid w:val="0036480E"/>
    <w:rsid w:val="00374DBB"/>
    <w:rsid w:val="0037642D"/>
    <w:rsid w:val="00376879"/>
    <w:rsid w:val="00376C96"/>
    <w:rsid w:val="00377E19"/>
    <w:rsid w:val="00380CE5"/>
    <w:rsid w:val="00382813"/>
    <w:rsid w:val="0038353B"/>
    <w:rsid w:val="00383591"/>
    <w:rsid w:val="003848CC"/>
    <w:rsid w:val="0038617F"/>
    <w:rsid w:val="00386EAD"/>
    <w:rsid w:val="003871C0"/>
    <w:rsid w:val="00391324"/>
    <w:rsid w:val="0039137E"/>
    <w:rsid w:val="00392B72"/>
    <w:rsid w:val="00392E09"/>
    <w:rsid w:val="00394272"/>
    <w:rsid w:val="003959E2"/>
    <w:rsid w:val="0039658D"/>
    <w:rsid w:val="0039772E"/>
    <w:rsid w:val="003A1964"/>
    <w:rsid w:val="003A3F1F"/>
    <w:rsid w:val="003A6E2A"/>
    <w:rsid w:val="003B071F"/>
    <w:rsid w:val="003B0B24"/>
    <w:rsid w:val="003B0D34"/>
    <w:rsid w:val="003B284C"/>
    <w:rsid w:val="003B4168"/>
    <w:rsid w:val="003B5A79"/>
    <w:rsid w:val="003B6A33"/>
    <w:rsid w:val="003B6A6E"/>
    <w:rsid w:val="003B6F91"/>
    <w:rsid w:val="003C0F28"/>
    <w:rsid w:val="003C4293"/>
    <w:rsid w:val="003C5041"/>
    <w:rsid w:val="003D1EE1"/>
    <w:rsid w:val="003D4722"/>
    <w:rsid w:val="003D6261"/>
    <w:rsid w:val="003D750F"/>
    <w:rsid w:val="003D7D91"/>
    <w:rsid w:val="003E01ED"/>
    <w:rsid w:val="003E32BB"/>
    <w:rsid w:val="003E5B0A"/>
    <w:rsid w:val="003E5C28"/>
    <w:rsid w:val="003E7C18"/>
    <w:rsid w:val="003F35AB"/>
    <w:rsid w:val="003F3E9F"/>
    <w:rsid w:val="003F7203"/>
    <w:rsid w:val="00401902"/>
    <w:rsid w:val="00402699"/>
    <w:rsid w:val="00403241"/>
    <w:rsid w:val="00411DA8"/>
    <w:rsid w:val="00415EAE"/>
    <w:rsid w:val="00416024"/>
    <w:rsid w:val="004177BC"/>
    <w:rsid w:val="0042336D"/>
    <w:rsid w:val="00423501"/>
    <w:rsid w:val="00425BFA"/>
    <w:rsid w:val="004274F2"/>
    <w:rsid w:val="00427831"/>
    <w:rsid w:val="00427B3E"/>
    <w:rsid w:val="004318E7"/>
    <w:rsid w:val="00433231"/>
    <w:rsid w:val="0043415A"/>
    <w:rsid w:val="00435488"/>
    <w:rsid w:val="00436EA0"/>
    <w:rsid w:val="004419CC"/>
    <w:rsid w:val="00446599"/>
    <w:rsid w:val="004471DE"/>
    <w:rsid w:val="00451FBB"/>
    <w:rsid w:val="00453B51"/>
    <w:rsid w:val="00455FD4"/>
    <w:rsid w:val="00456E74"/>
    <w:rsid w:val="00457180"/>
    <w:rsid w:val="004627AF"/>
    <w:rsid w:val="00464691"/>
    <w:rsid w:val="00466A8A"/>
    <w:rsid w:val="00470129"/>
    <w:rsid w:val="00470748"/>
    <w:rsid w:val="004709A2"/>
    <w:rsid w:val="0047107E"/>
    <w:rsid w:val="0047262A"/>
    <w:rsid w:val="00473175"/>
    <w:rsid w:val="00474684"/>
    <w:rsid w:val="00474C4D"/>
    <w:rsid w:val="004751E5"/>
    <w:rsid w:val="00475532"/>
    <w:rsid w:val="0047746D"/>
    <w:rsid w:val="004806CC"/>
    <w:rsid w:val="00480959"/>
    <w:rsid w:val="004809FF"/>
    <w:rsid w:val="004828A2"/>
    <w:rsid w:val="00484017"/>
    <w:rsid w:val="00484B62"/>
    <w:rsid w:val="00491366"/>
    <w:rsid w:val="0049168F"/>
    <w:rsid w:val="00494773"/>
    <w:rsid w:val="00494AF2"/>
    <w:rsid w:val="004966B7"/>
    <w:rsid w:val="0049692B"/>
    <w:rsid w:val="004972EF"/>
    <w:rsid w:val="00497F78"/>
    <w:rsid w:val="004A1333"/>
    <w:rsid w:val="004A1AA4"/>
    <w:rsid w:val="004A38A3"/>
    <w:rsid w:val="004A3A3C"/>
    <w:rsid w:val="004A52C2"/>
    <w:rsid w:val="004A79CF"/>
    <w:rsid w:val="004B0036"/>
    <w:rsid w:val="004B5333"/>
    <w:rsid w:val="004B79D5"/>
    <w:rsid w:val="004C0F9D"/>
    <w:rsid w:val="004C128D"/>
    <w:rsid w:val="004C297E"/>
    <w:rsid w:val="004C3088"/>
    <w:rsid w:val="004C7903"/>
    <w:rsid w:val="004D0231"/>
    <w:rsid w:val="004D0AAC"/>
    <w:rsid w:val="004D2648"/>
    <w:rsid w:val="004D49DC"/>
    <w:rsid w:val="004D6651"/>
    <w:rsid w:val="004E0358"/>
    <w:rsid w:val="004E0448"/>
    <w:rsid w:val="004E1BD1"/>
    <w:rsid w:val="004E229D"/>
    <w:rsid w:val="004E58FA"/>
    <w:rsid w:val="004E7D59"/>
    <w:rsid w:val="004F428A"/>
    <w:rsid w:val="0050401B"/>
    <w:rsid w:val="00504BCF"/>
    <w:rsid w:val="00506184"/>
    <w:rsid w:val="00513673"/>
    <w:rsid w:val="00513D44"/>
    <w:rsid w:val="00514316"/>
    <w:rsid w:val="005201E2"/>
    <w:rsid w:val="005202C0"/>
    <w:rsid w:val="00522137"/>
    <w:rsid w:val="00523453"/>
    <w:rsid w:val="005237E4"/>
    <w:rsid w:val="00527248"/>
    <w:rsid w:val="005326D3"/>
    <w:rsid w:val="0053293B"/>
    <w:rsid w:val="0053476C"/>
    <w:rsid w:val="00535969"/>
    <w:rsid w:val="00537991"/>
    <w:rsid w:val="00543386"/>
    <w:rsid w:val="005440DE"/>
    <w:rsid w:val="00552F13"/>
    <w:rsid w:val="00553F2D"/>
    <w:rsid w:val="0055629A"/>
    <w:rsid w:val="005606B2"/>
    <w:rsid w:val="005619A1"/>
    <w:rsid w:val="005620A1"/>
    <w:rsid w:val="00562D1D"/>
    <w:rsid w:val="0056474A"/>
    <w:rsid w:val="00565641"/>
    <w:rsid w:val="00565B28"/>
    <w:rsid w:val="00567BA8"/>
    <w:rsid w:val="00575E49"/>
    <w:rsid w:val="00577687"/>
    <w:rsid w:val="00580F5A"/>
    <w:rsid w:val="00581E1B"/>
    <w:rsid w:val="0058257B"/>
    <w:rsid w:val="005833A5"/>
    <w:rsid w:val="00583AF1"/>
    <w:rsid w:val="0058408D"/>
    <w:rsid w:val="005845D8"/>
    <w:rsid w:val="00586535"/>
    <w:rsid w:val="00587B18"/>
    <w:rsid w:val="00587CF5"/>
    <w:rsid w:val="00590F01"/>
    <w:rsid w:val="00591B9C"/>
    <w:rsid w:val="005922C9"/>
    <w:rsid w:val="00592312"/>
    <w:rsid w:val="005947C7"/>
    <w:rsid w:val="00594F6F"/>
    <w:rsid w:val="00596B47"/>
    <w:rsid w:val="005973A2"/>
    <w:rsid w:val="005A1740"/>
    <w:rsid w:val="005A3586"/>
    <w:rsid w:val="005A3F99"/>
    <w:rsid w:val="005A55F4"/>
    <w:rsid w:val="005A696F"/>
    <w:rsid w:val="005A7D43"/>
    <w:rsid w:val="005B03A5"/>
    <w:rsid w:val="005B1C39"/>
    <w:rsid w:val="005B4FE6"/>
    <w:rsid w:val="005C1079"/>
    <w:rsid w:val="005C2486"/>
    <w:rsid w:val="005C4FF7"/>
    <w:rsid w:val="005D090D"/>
    <w:rsid w:val="005D1AD3"/>
    <w:rsid w:val="005D5899"/>
    <w:rsid w:val="005D5FA1"/>
    <w:rsid w:val="005D7B75"/>
    <w:rsid w:val="005E0115"/>
    <w:rsid w:val="005E261A"/>
    <w:rsid w:val="005E2693"/>
    <w:rsid w:val="005E3B5A"/>
    <w:rsid w:val="005E616C"/>
    <w:rsid w:val="005E777A"/>
    <w:rsid w:val="005F080F"/>
    <w:rsid w:val="005F133B"/>
    <w:rsid w:val="005F332C"/>
    <w:rsid w:val="005F4380"/>
    <w:rsid w:val="005F4516"/>
    <w:rsid w:val="005F472E"/>
    <w:rsid w:val="005F4EB0"/>
    <w:rsid w:val="005F6283"/>
    <w:rsid w:val="005F6470"/>
    <w:rsid w:val="00601049"/>
    <w:rsid w:val="006016B1"/>
    <w:rsid w:val="006069A1"/>
    <w:rsid w:val="00607A94"/>
    <w:rsid w:val="00607AE1"/>
    <w:rsid w:val="00607B06"/>
    <w:rsid w:val="006110B2"/>
    <w:rsid w:val="00611C58"/>
    <w:rsid w:val="0061438A"/>
    <w:rsid w:val="00615757"/>
    <w:rsid w:val="006157C3"/>
    <w:rsid w:val="00616E1D"/>
    <w:rsid w:val="00616E2C"/>
    <w:rsid w:val="0061709F"/>
    <w:rsid w:val="006268E1"/>
    <w:rsid w:val="00633B41"/>
    <w:rsid w:val="00636BB0"/>
    <w:rsid w:val="00640A5D"/>
    <w:rsid w:val="0064190C"/>
    <w:rsid w:val="0064548D"/>
    <w:rsid w:val="0064624A"/>
    <w:rsid w:val="00647225"/>
    <w:rsid w:val="0064785B"/>
    <w:rsid w:val="0065235F"/>
    <w:rsid w:val="00661D90"/>
    <w:rsid w:val="00663B4A"/>
    <w:rsid w:val="006640D4"/>
    <w:rsid w:val="006653AF"/>
    <w:rsid w:val="0066571B"/>
    <w:rsid w:val="006662C8"/>
    <w:rsid w:val="00666356"/>
    <w:rsid w:val="006664E1"/>
    <w:rsid w:val="00670420"/>
    <w:rsid w:val="00670DA2"/>
    <w:rsid w:val="006719A3"/>
    <w:rsid w:val="00673509"/>
    <w:rsid w:val="00674162"/>
    <w:rsid w:val="006841FD"/>
    <w:rsid w:val="00687529"/>
    <w:rsid w:val="00690231"/>
    <w:rsid w:val="00693A28"/>
    <w:rsid w:val="00695F93"/>
    <w:rsid w:val="0069736E"/>
    <w:rsid w:val="006A33D8"/>
    <w:rsid w:val="006A3FCB"/>
    <w:rsid w:val="006A400C"/>
    <w:rsid w:val="006A56D8"/>
    <w:rsid w:val="006A5727"/>
    <w:rsid w:val="006A7B6B"/>
    <w:rsid w:val="006A7F82"/>
    <w:rsid w:val="006B1663"/>
    <w:rsid w:val="006B576E"/>
    <w:rsid w:val="006B77C9"/>
    <w:rsid w:val="006C16C1"/>
    <w:rsid w:val="006C16C8"/>
    <w:rsid w:val="006C2B0B"/>
    <w:rsid w:val="006C3E12"/>
    <w:rsid w:val="006C5438"/>
    <w:rsid w:val="006C57F2"/>
    <w:rsid w:val="006D1808"/>
    <w:rsid w:val="006D2342"/>
    <w:rsid w:val="006D2CFD"/>
    <w:rsid w:val="006D5273"/>
    <w:rsid w:val="006D6AE4"/>
    <w:rsid w:val="006E13A0"/>
    <w:rsid w:val="006E1479"/>
    <w:rsid w:val="006E148F"/>
    <w:rsid w:val="006E1653"/>
    <w:rsid w:val="006E1E2F"/>
    <w:rsid w:val="006E5B16"/>
    <w:rsid w:val="006E6234"/>
    <w:rsid w:val="006E7CC6"/>
    <w:rsid w:val="006F069B"/>
    <w:rsid w:val="006F544F"/>
    <w:rsid w:val="006F76DD"/>
    <w:rsid w:val="00700BFC"/>
    <w:rsid w:val="0070101D"/>
    <w:rsid w:val="00702D09"/>
    <w:rsid w:val="0070400E"/>
    <w:rsid w:val="007044E8"/>
    <w:rsid w:val="0071012B"/>
    <w:rsid w:val="007123BC"/>
    <w:rsid w:val="00720F4B"/>
    <w:rsid w:val="007268B7"/>
    <w:rsid w:val="007331C0"/>
    <w:rsid w:val="00733D79"/>
    <w:rsid w:val="00733FD8"/>
    <w:rsid w:val="007409BB"/>
    <w:rsid w:val="00741443"/>
    <w:rsid w:val="00743348"/>
    <w:rsid w:val="007450C9"/>
    <w:rsid w:val="00752D28"/>
    <w:rsid w:val="007532A8"/>
    <w:rsid w:val="00754E6C"/>
    <w:rsid w:val="0075647F"/>
    <w:rsid w:val="00760C9D"/>
    <w:rsid w:val="00762BD4"/>
    <w:rsid w:val="00764776"/>
    <w:rsid w:val="0076569C"/>
    <w:rsid w:val="00766CF8"/>
    <w:rsid w:val="00770609"/>
    <w:rsid w:val="007713FE"/>
    <w:rsid w:val="007715C1"/>
    <w:rsid w:val="0077173E"/>
    <w:rsid w:val="00781A25"/>
    <w:rsid w:val="0078389D"/>
    <w:rsid w:val="00783F71"/>
    <w:rsid w:val="00785A79"/>
    <w:rsid w:val="007867BC"/>
    <w:rsid w:val="00787CBE"/>
    <w:rsid w:val="00790665"/>
    <w:rsid w:val="00792A93"/>
    <w:rsid w:val="00795A9D"/>
    <w:rsid w:val="00797BBB"/>
    <w:rsid w:val="00797CBB"/>
    <w:rsid w:val="007A0B60"/>
    <w:rsid w:val="007A2F6D"/>
    <w:rsid w:val="007A7625"/>
    <w:rsid w:val="007A7B63"/>
    <w:rsid w:val="007B387D"/>
    <w:rsid w:val="007B4C82"/>
    <w:rsid w:val="007B76B7"/>
    <w:rsid w:val="007B7E2C"/>
    <w:rsid w:val="007C0234"/>
    <w:rsid w:val="007C3842"/>
    <w:rsid w:val="007C3E49"/>
    <w:rsid w:val="007C4AC0"/>
    <w:rsid w:val="007C53CB"/>
    <w:rsid w:val="007C5C8F"/>
    <w:rsid w:val="007C6334"/>
    <w:rsid w:val="007C6529"/>
    <w:rsid w:val="007C6BB6"/>
    <w:rsid w:val="007C7E5C"/>
    <w:rsid w:val="007D40F4"/>
    <w:rsid w:val="007D7672"/>
    <w:rsid w:val="007E44F4"/>
    <w:rsid w:val="007E4ACF"/>
    <w:rsid w:val="007E5011"/>
    <w:rsid w:val="007E54D5"/>
    <w:rsid w:val="007F0AB2"/>
    <w:rsid w:val="007F2668"/>
    <w:rsid w:val="007F2D21"/>
    <w:rsid w:val="007F3966"/>
    <w:rsid w:val="007F3EED"/>
    <w:rsid w:val="007F5EDA"/>
    <w:rsid w:val="00804922"/>
    <w:rsid w:val="00805C7B"/>
    <w:rsid w:val="00806F85"/>
    <w:rsid w:val="008115BB"/>
    <w:rsid w:val="008115C9"/>
    <w:rsid w:val="00811977"/>
    <w:rsid w:val="00812ABC"/>
    <w:rsid w:val="008139F4"/>
    <w:rsid w:val="00813D1D"/>
    <w:rsid w:val="008165D3"/>
    <w:rsid w:val="00816D4C"/>
    <w:rsid w:val="00817AAB"/>
    <w:rsid w:val="00817CA9"/>
    <w:rsid w:val="0082143F"/>
    <w:rsid w:val="00823AFC"/>
    <w:rsid w:val="008246C3"/>
    <w:rsid w:val="00826CC2"/>
    <w:rsid w:val="008270E6"/>
    <w:rsid w:val="00827D0D"/>
    <w:rsid w:val="0083382B"/>
    <w:rsid w:val="0083400C"/>
    <w:rsid w:val="00836997"/>
    <w:rsid w:val="00836CC3"/>
    <w:rsid w:val="00840E9C"/>
    <w:rsid w:val="00844D6B"/>
    <w:rsid w:val="00844F5A"/>
    <w:rsid w:val="0085586B"/>
    <w:rsid w:val="00857085"/>
    <w:rsid w:val="008604C8"/>
    <w:rsid w:val="0086261E"/>
    <w:rsid w:val="008650B3"/>
    <w:rsid w:val="008713CD"/>
    <w:rsid w:val="00875D0E"/>
    <w:rsid w:val="00876D4D"/>
    <w:rsid w:val="00877AA5"/>
    <w:rsid w:val="00880C5E"/>
    <w:rsid w:val="0088252F"/>
    <w:rsid w:val="00884FCB"/>
    <w:rsid w:val="00890837"/>
    <w:rsid w:val="00891159"/>
    <w:rsid w:val="0089178E"/>
    <w:rsid w:val="0089344F"/>
    <w:rsid w:val="00894071"/>
    <w:rsid w:val="00894241"/>
    <w:rsid w:val="00895385"/>
    <w:rsid w:val="0089606B"/>
    <w:rsid w:val="008960CB"/>
    <w:rsid w:val="00896762"/>
    <w:rsid w:val="00896D8E"/>
    <w:rsid w:val="008A0208"/>
    <w:rsid w:val="008B0A6F"/>
    <w:rsid w:val="008B166D"/>
    <w:rsid w:val="008B25F9"/>
    <w:rsid w:val="008B42EF"/>
    <w:rsid w:val="008B4B79"/>
    <w:rsid w:val="008C19F7"/>
    <w:rsid w:val="008C2C03"/>
    <w:rsid w:val="008C5207"/>
    <w:rsid w:val="008C6B6C"/>
    <w:rsid w:val="008C6CD6"/>
    <w:rsid w:val="008C7884"/>
    <w:rsid w:val="008D000A"/>
    <w:rsid w:val="008D0C85"/>
    <w:rsid w:val="008D0D8C"/>
    <w:rsid w:val="008D0EB1"/>
    <w:rsid w:val="008D0F96"/>
    <w:rsid w:val="008D2CEC"/>
    <w:rsid w:val="008D3353"/>
    <w:rsid w:val="008D416E"/>
    <w:rsid w:val="008D42B2"/>
    <w:rsid w:val="008D4E81"/>
    <w:rsid w:val="008D526E"/>
    <w:rsid w:val="008D768B"/>
    <w:rsid w:val="008E4584"/>
    <w:rsid w:val="008E5539"/>
    <w:rsid w:val="008E76CC"/>
    <w:rsid w:val="008F102B"/>
    <w:rsid w:val="008F13FB"/>
    <w:rsid w:val="008F2841"/>
    <w:rsid w:val="008F2857"/>
    <w:rsid w:val="008F2BAB"/>
    <w:rsid w:val="008F337A"/>
    <w:rsid w:val="008F55EE"/>
    <w:rsid w:val="008F77AD"/>
    <w:rsid w:val="009013FD"/>
    <w:rsid w:val="009015EF"/>
    <w:rsid w:val="00901D5F"/>
    <w:rsid w:val="00903D02"/>
    <w:rsid w:val="00904D42"/>
    <w:rsid w:val="00905CD5"/>
    <w:rsid w:val="00906ADA"/>
    <w:rsid w:val="00907F48"/>
    <w:rsid w:val="00910325"/>
    <w:rsid w:val="00910898"/>
    <w:rsid w:val="00911D82"/>
    <w:rsid w:val="0091209A"/>
    <w:rsid w:val="0091213E"/>
    <w:rsid w:val="00912D40"/>
    <w:rsid w:val="009141FB"/>
    <w:rsid w:val="00916278"/>
    <w:rsid w:val="00920994"/>
    <w:rsid w:val="00920A0F"/>
    <w:rsid w:val="00920E39"/>
    <w:rsid w:val="00922693"/>
    <w:rsid w:val="00922B1C"/>
    <w:rsid w:val="00922CB3"/>
    <w:rsid w:val="00924170"/>
    <w:rsid w:val="009246D0"/>
    <w:rsid w:val="00924951"/>
    <w:rsid w:val="0092555D"/>
    <w:rsid w:val="00927972"/>
    <w:rsid w:val="00932BCA"/>
    <w:rsid w:val="00934DC1"/>
    <w:rsid w:val="00935044"/>
    <w:rsid w:val="009439BE"/>
    <w:rsid w:val="00943F8E"/>
    <w:rsid w:val="00947002"/>
    <w:rsid w:val="009501A7"/>
    <w:rsid w:val="00950D00"/>
    <w:rsid w:val="00952D1A"/>
    <w:rsid w:val="0095442C"/>
    <w:rsid w:val="0095634E"/>
    <w:rsid w:val="009613C9"/>
    <w:rsid w:val="0096498E"/>
    <w:rsid w:val="0096583E"/>
    <w:rsid w:val="00965948"/>
    <w:rsid w:val="00967043"/>
    <w:rsid w:val="00967774"/>
    <w:rsid w:val="0096792E"/>
    <w:rsid w:val="009738C3"/>
    <w:rsid w:val="00974C66"/>
    <w:rsid w:val="00974C84"/>
    <w:rsid w:val="009750EB"/>
    <w:rsid w:val="00975408"/>
    <w:rsid w:val="009825F3"/>
    <w:rsid w:val="0098424C"/>
    <w:rsid w:val="009846C3"/>
    <w:rsid w:val="00985C3B"/>
    <w:rsid w:val="00992696"/>
    <w:rsid w:val="00996A5D"/>
    <w:rsid w:val="00997489"/>
    <w:rsid w:val="009A03E6"/>
    <w:rsid w:val="009A43CD"/>
    <w:rsid w:val="009B3789"/>
    <w:rsid w:val="009B71D5"/>
    <w:rsid w:val="009C0411"/>
    <w:rsid w:val="009C14CF"/>
    <w:rsid w:val="009C5D57"/>
    <w:rsid w:val="009C61F0"/>
    <w:rsid w:val="009C77D0"/>
    <w:rsid w:val="009D198B"/>
    <w:rsid w:val="009D1B48"/>
    <w:rsid w:val="009D3BE0"/>
    <w:rsid w:val="009D4752"/>
    <w:rsid w:val="009D5385"/>
    <w:rsid w:val="009D7192"/>
    <w:rsid w:val="009D7F0E"/>
    <w:rsid w:val="009E1A4E"/>
    <w:rsid w:val="009E29EB"/>
    <w:rsid w:val="009E2F6D"/>
    <w:rsid w:val="009E61D1"/>
    <w:rsid w:val="009E7795"/>
    <w:rsid w:val="009E7E8E"/>
    <w:rsid w:val="009F09A1"/>
    <w:rsid w:val="009F1A68"/>
    <w:rsid w:val="009F3301"/>
    <w:rsid w:val="009F4436"/>
    <w:rsid w:val="009F5DFD"/>
    <w:rsid w:val="00A032AE"/>
    <w:rsid w:val="00A05C4C"/>
    <w:rsid w:val="00A106F3"/>
    <w:rsid w:val="00A10F16"/>
    <w:rsid w:val="00A1251C"/>
    <w:rsid w:val="00A12C70"/>
    <w:rsid w:val="00A150CD"/>
    <w:rsid w:val="00A151F0"/>
    <w:rsid w:val="00A174FA"/>
    <w:rsid w:val="00A21F44"/>
    <w:rsid w:val="00A22F92"/>
    <w:rsid w:val="00A24ACD"/>
    <w:rsid w:val="00A26E7C"/>
    <w:rsid w:val="00A27A5D"/>
    <w:rsid w:val="00A30BE2"/>
    <w:rsid w:val="00A32214"/>
    <w:rsid w:val="00A32819"/>
    <w:rsid w:val="00A42172"/>
    <w:rsid w:val="00A42713"/>
    <w:rsid w:val="00A44004"/>
    <w:rsid w:val="00A457C8"/>
    <w:rsid w:val="00A53105"/>
    <w:rsid w:val="00A5427E"/>
    <w:rsid w:val="00A55E5E"/>
    <w:rsid w:val="00A60ACA"/>
    <w:rsid w:val="00A61624"/>
    <w:rsid w:val="00A61EFD"/>
    <w:rsid w:val="00A62103"/>
    <w:rsid w:val="00A65A55"/>
    <w:rsid w:val="00A70E70"/>
    <w:rsid w:val="00A72444"/>
    <w:rsid w:val="00A7461F"/>
    <w:rsid w:val="00A76A31"/>
    <w:rsid w:val="00A8125B"/>
    <w:rsid w:val="00A83693"/>
    <w:rsid w:val="00A83DA8"/>
    <w:rsid w:val="00A84651"/>
    <w:rsid w:val="00A86E71"/>
    <w:rsid w:val="00A87194"/>
    <w:rsid w:val="00A90DB7"/>
    <w:rsid w:val="00A95102"/>
    <w:rsid w:val="00A964C1"/>
    <w:rsid w:val="00AA051A"/>
    <w:rsid w:val="00AA631F"/>
    <w:rsid w:val="00AA68A5"/>
    <w:rsid w:val="00AA7023"/>
    <w:rsid w:val="00AC0DB2"/>
    <w:rsid w:val="00AC15B5"/>
    <w:rsid w:val="00AC2E32"/>
    <w:rsid w:val="00AC44D5"/>
    <w:rsid w:val="00AC7C3F"/>
    <w:rsid w:val="00AD1982"/>
    <w:rsid w:val="00AD21CD"/>
    <w:rsid w:val="00AD3724"/>
    <w:rsid w:val="00AD59B0"/>
    <w:rsid w:val="00AD6A90"/>
    <w:rsid w:val="00AE0BFD"/>
    <w:rsid w:val="00AE0E59"/>
    <w:rsid w:val="00AE24CF"/>
    <w:rsid w:val="00AE34C4"/>
    <w:rsid w:val="00AE52D8"/>
    <w:rsid w:val="00AE672E"/>
    <w:rsid w:val="00AF0E15"/>
    <w:rsid w:val="00AF0FAD"/>
    <w:rsid w:val="00AF4C32"/>
    <w:rsid w:val="00AF4C34"/>
    <w:rsid w:val="00B00490"/>
    <w:rsid w:val="00B00DBD"/>
    <w:rsid w:val="00B027B9"/>
    <w:rsid w:val="00B06D35"/>
    <w:rsid w:val="00B11D98"/>
    <w:rsid w:val="00B122A1"/>
    <w:rsid w:val="00B157E5"/>
    <w:rsid w:val="00B15C37"/>
    <w:rsid w:val="00B20442"/>
    <w:rsid w:val="00B21C12"/>
    <w:rsid w:val="00B26D37"/>
    <w:rsid w:val="00B3436B"/>
    <w:rsid w:val="00B34D61"/>
    <w:rsid w:val="00B3515F"/>
    <w:rsid w:val="00B376C4"/>
    <w:rsid w:val="00B44AB8"/>
    <w:rsid w:val="00B466D0"/>
    <w:rsid w:val="00B4709D"/>
    <w:rsid w:val="00B4746C"/>
    <w:rsid w:val="00B4754E"/>
    <w:rsid w:val="00B511DA"/>
    <w:rsid w:val="00B51DB1"/>
    <w:rsid w:val="00B52183"/>
    <w:rsid w:val="00B54BD9"/>
    <w:rsid w:val="00B610DA"/>
    <w:rsid w:val="00B61F52"/>
    <w:rsid w:val="00B6265E"/>
    <w:rsid w:val="00B63259"/>
    <w:rsid w:val="00B67CE6"/>
    <w:rsid w:val="00B710EB"/>
    <w:rsid w:val="00B7127E"/>
    <w:rsid w:val="00B7128C"/>
    <w:rsid w:val="00B73527"/>
    <w:rsid w:val="00B74793"/>
    <w:rsid w:val="00B7649E"/>
    <w:rsid w:val="00B76AC5"/>
    <w:rsid w:val="00B76EFD"/>
    <w:rsid w:val="00B77D0F"/>
    <w:rsid w:val="00B8083B"/>
    <w:rsid w:val="00B81E95"/>
    <w:rsid w:val="00B85A59"/>
    <w:rsid w:val="00B87BA8"/>
    <w:rsid w:val="00B948D0"/>
    <w:rsid w:val="00B94A89"/>
    <w:rsid w:val="00B97F30"/>
    <w:rsid w:val="00BA0DCD"/>
    <w:rsid w:val="00BA1A38"/>
    <w:rsid w:val="00BA4202"/>
    <w:rsid w:val="00BA738E"/>
    <w:rsid w:val="00BB22DA"/>
    <w:rsid w:val="00BB43B7"/>
    <w:rsid w:val="00BB530E"/>
    <w:rsid w:val="00BB5EAA"/>
    <w:rsid w:val="00BC0799"/>
    <w:rsid w:val="00BC0A25"/>
    <w:rsid w:val="00BC0C88"/>
    <w:rsid w:val="00BC3759"/>
    <w:rsid w:val="00BC46AB"/>
    <w:rsid w:val="00BC507B"/>
    <w:rsid w:val="00BC5D6F"/>
    <w:rsid w:val="00BC61CB"/>
    <w:rsid w:val="00BD2CAC"/>
    <w:rsid w:val="00BD3D40"/>
    <w:rsid w:val="00BD4C66"/>
    <w:rsid w:val="00BE0941"/>
    <w:rsid w:val="00BE0B93"/>
    <w:rsid w:val="00BE188F"/>
    <w:rsid w:val="00BE1EF6"/>
    <w:rsid w:val="00BE37E1"/>
    <w:rsid w:val="00BE5A54"/>
    <w:rsid w:val="00BF261E"/>
    <w:rsid w:val="00BF26E2"/>
    <w:rsid w:val="00BF3162"/>
    <w:rsid w:val="00BF68E2"/>
    <w:rsid w:val="00C00FBD"/>
    <w:rsid w:val="00C0116F"/>
    <w:rsid w:val="00C035B9"/>
    <w:rsid w:val="00C04335"/>
    <w:rsid w:val="00C06809"/>
    <w:rsid w:val="00C06A7E"/>
    <w:rsid w:val="00C12AF4"/>
    <w:rsid w:val="00C1323D"/>
    <w:rsid w:val="00C135C2"/>
    <w:rsid w:val="00C13A47"/>
    <w:rsid w:val="00C13B80"/>
    <w:rsid w:val="00C13D00"/>
    <w:rsid w:val="00C144B0"/>
    <w:rsid w:val="00C205F7"/>
    <w:rsid w:val="00C221EA"/>
    <w:rsid w:val="00C23C0D"/>
    <w:rsid w:val="00C243BB"/>
    <w:rsid w:val="00C3268D"/>
    <w:rsid w:val="00C352D9"/>
    <w:rsid w:val="00C35506"/>
    <w:rsid w:val="00C36A71"/>
    <w:rsid w:val="00C42428"/>
    <w:rsid w:val="00C42C85"/>
    <w:rsid w:val="00C43A5D"/>
    <w:rsid w:val="00C470B5"/>
    <w:rsid w:val="00C51345"/>
    <w:rsid w:val="00C5184A"/>
    <w:rsid w:val="00C52BC9"/>
    <w:rsid w:val="00C52E15"/>
    <w:rsid w:val="00C53058"/>
    <w:rsid w:val="00C532AF"/>
    <w:rsid w:val="00C56DB2"/>
    <w:rsid w:val="00C60E4A"/>
    <w:rsid w:val="00C60EBC"/>
    <w:rsid w:val="00C618CF"/>
    <w:rsid w:val="00C65B2A"/>
    <w:rsid w:val="00C65B3F"/>
    <w:rsid w:val="00C67A33"/>
    <w:rsid w:val="00C734ED"/>
    <w:rsid w:val="00C73A27"/>
    <w:rsid w:val="00C74AE6"/>
    <w:rsid w:val="00C761CA"/>
    <w:rsid w:val="00C7750E"/>
    <w:rsid w:val="00C7792F"/>
    <w:rsid w:val="00C802B9"/>
    <w:rsid w:val="00C80B0F"/>
    <w:rsid w:val="00C8215C"/>
    <w:rsid w:val="00C8363D"/>
    <w:rsid w:val="00C854B3"/>
    <w:rsid w:val="00C9592F"/>
    <w:rsid w:val="00C95ACA"/>
    <w:rsid w:val="00CA0772"/>
    <w:rsid w:val="00CA08EB"/>
    <w:rsid w:val="00CA22EE"/>
    <w:rsid w:val="00CA2496"/>
    <w:rsid w:val="00CA291E"/>
    <w:rsid w:val="00CA3853"/>
    <w:rsid w:val="00CA71E6"/>
    <w:rsid w:val="00CA7D7B"/>
    <w:rsid w:val="00CB715A"/>
    <w:rsid w:val="00CC0990"/>
    <w:rsid w:val="00CC0A7C"/>
    <w:rsid w:val="00CC1501"/>
    <w:rsid w:val="00CD0612"/>
    <w:rsid w:val="00CD11BC"/>
    <w:rsid w:val="00CD3EBB"/>
    <w:rsid w:val="00CD5593"/>
    <w:rsid w:val="00CD67A0"/>
    <w:rsid w:val="00CD752D"/>
    <w:rsid w:val="00CE0C40"/>
    <w:rsid w:val="00CE407A"/>
    <w:rsid w:val="00CE443E"/>
    <w:rsid w:val="00CF52C6"/>
    <w:rsid w:val="00CF701F"/>
    <w:rsid w:val="00CF74B4"/>
    <w:rsid w:val="00CF74B9"/>
    <w:rsid w:val="00CF7F34"/>
    <w:rsid w:val="00D00B7C"/>
    <w:rsid w:val="00D0390F"/>
    <w:rsid w:val="00D046D0"/>
    <w:rsid w:val="00D06C04"/>
    <w:rsid w:val="00D07003"/>
    <w:rsid w:val="00D131AC"/>
    <w:rsid w:val="00D15440"/>
    <w:rsid w:val="00D16E85"/>
    <w:rsid w:val="00D2290D"/>
    <w:rsid w:val="00D24F2E"/>
    <w:rsid w:val="00D30D43"/>
    <w:rsid w:val="00D35C6B"/>
    <w:rsid w:val="00D407DE"/>
    <w:rsid w:val="00D43F09"/>
    <w:rsid w:val="00D46B61"/>
    <w:rsid w:val="00D47D1E"/>
    <w:rsid w:val="00D51785"/>
    <w:rsid w:val="00D523AB"/>
    <w:rsid w:val="00D5287A"/>
    <w:rsid w:val="00D57842"/>
    <w:rsid w:val="00D57BCA"/>
    <w:rsid w:val="00D61186"/>
    <w:rsid w:val="00D618E2"/>
    <w:rsid w:val="00D62458"/>
    <w:rsid w:val="00D672B5"/>
    <w:rsid w:val="00D67ABE"/>
    <w:rsid w:val="00D70E06"/>
    <w:rsid w:val="00D72273"/>
    <w:rsid w:val="00D7320C"/>
    <w:rsid w:val="00D74D18"/>
    <w:rsid w:val="00D756D8"/>
    <w:rsid w:val="00D766BE"/>
    <w:rsid w:val="00D76B35"/>
    <w:rsid w:val="00D80FE8"/>
    <w:rsid w:val="00D8120D"/>
    <w:rsid w:val="00D847B9"/>
    <w:rsid w:val="00D8633D"/>
    <w:rsid w:val="00D86550"/>
    <w:rsid w:val="00D86701"/>
    <w:rsid w:val="00D86EEF"/>
    <w:rsid w:val="00D919B5"/>
    <w:rsid w:val="00D927FB"/>
    <w:rsid w:val="00D945EF"/>
    <w:rsid w:val="00D959B9"/>
    <w:rsid w:val="00D9632B"/>
    <w:rsid w:val="00D96A69"/>
    <w:rsid w:val="00DA00AE"/>
    <w:rsid w:val="00DA1818"/>
    <w:rsid w:val="00DB025E"/>
    <w:rsid w:val="00DB128B"/>
    <w:rsid w:val="00DB4B8A"/>
    <w:rsid w:val="00DB63A4"/>
    <w:rsid w:val="00DC0155"/>
    <w:rsid w:val="00DC07F1"/>
    <w:rsid w:val="00DC0E6C"/>
    <w:rsid w:val="00DC6A6E"/>
    <w:rsid w:val="00DC6BFC"/>
    <w:rsid w:val="00DC78E3"/>
    <w:rsid w:val="00DD1178"/>
    <w:rsid w:val="00DD562F"/>
    <w:rsid w:val="00DD5F45"/>
    <w:rsid w:val="00DD65C2"/>
    <w:rsid w:val="00DE063E"/>
    <w:rsid w:val="00DE2085"/>
    <w:rsid w:val="00DE25C4"/>
    <w:rsid w:val="00DE2D35"/>
    <w:rsid w:val="00DE3265"/>
    <w:rsid w:val="00DE3DA8"/>
    <w:rsid w:val="00DE3E41"/>
    <w:rsid w:val="00DE7629"/>
    <w:rsid w:val="00DF487B"/>
    <w:rsid w:val="00DF7CA7"/>
    <w:rsid w:val="00DF7E96"/>
    <w:rsid w:val="00E03ADB"/>
    <w:rsid w:val="00E112BB"/>
    <w:rsid w:val="00E12734"/>
    <w:rsid w:val="00E130B3"/>
    <w:rsid w:val="00E135AB"/>
    <w:rsid w:val="00E13BE9"/>
    <w:rsid w:val="00E13E4D"/>
    <w:rsid w:val="00E141A4"/>
    <w:rsid w:val="00E14F0C"/>
    <w:rsid w:val="00E16C25"/>
    <w:rsid w:val="00E20238"/>
    <w:rsid w:val="00E208BF"/>
    <w:rsid w:val="00E22C73"/>
    <w:rsid w:val="00E25835"/>
    <w:rsid w:val="00E27DC2"/>
    <w:rsid w:val="00E31929"/>
    <w:rsid w:val="00E33439"/>
    <w:rsid w:val="00E3424D"/>
    <w:rsid w:val="00E37568"/>
    <w:rsid w:val="00E377AF"/>
    <w:rsid w:val="00E37D38"/>
    <w:rsid w:val="00E37E38"/>
    <w:rsid w:val="00E4034D"/>
    <w:rsid w:val="00E42095"/>
    <w:rsid w:val="00E44B3C"/>
    <w:rsid w:val="00E47719"/>
    <w:rsid w:val="00E51AEC"/>
    <w:rsid w:val="00E51D33"/>
    <w:rsid w:val="00E5283F"/>
    <w:rsid w:val="00E56941"/>
    <w:rsid w:val="00E60451"/>
    <w:rsid w:val="00E6275A"/>
    <w:rsid w:val="00E64E15"/>
    <w:rsid w:val="00E65278"/>
    <w:rsid w:val="00E66E08"/>
    <w:rsid w:val="00E677A3"/>
    <w:rsid w:val="00E701AD"/>
    <w:rsid w:val="00E71B28"/>
    <w:rsid w:val="00E75839"/>
    <w:rsid w:val="00E76084"/>
    <w:rsid w:val="00E76376"/>
    <w:rsid w:val="00E77774"/>
    <w:rsid w:val="00E80545"/>
    <w:rsid w:val="00E81053"/>
    <w:rsid w:val="00E818E5"/>
    <w:rsid w:val="00E818E8"/>
    <w:rsid w:val="00E83516"/>
    <w:rsid w:val="00E85F72"/>
    <w:rsid w:val="00E92558"/>
    <w:rsid w:val="00E94517"/>
    <w:rsid w:val="00E96DF7"/>
    <w:rsid w:val="00E97823"/>
    <w:rsid w:val="00EA408E"/>
    <w:rsid w:val="00EB0DE5"/>
    <w:rsid w:val="00EB2727"/>
    <w:rsid w:val="00EB2BF3"/>
    <w:rsid w:val="00EB2FCB"/>
    <w:rsid w:val="00EB4B19"/>
    <w:rsid w:val="00EC1406"/>
    <w:rsid w:val="00EC183E"/>
    <w:rsid w:val="00EC18AA"/>
    <w:rsid w:val="00EC2678"/>
    <w:rsid w:val="00EC343D"/>
    <w:rsid w:val="00EC387B"/>
    <w:rsid w:val="00EC6D05"/>
    <w:rsid w:val="00ED1282"/>
    <w:rsid w:val="00ED21D3"/>
    <w:rsid w:val="00ED2331"/>
    <w:rsid w:val="00ED2D91"/>
    <w:rsid w:val="00ED65C3"/>
    <w:rsid w:val="00ED76FF"/>
    <w:rsid w:val="00EE03E6"/>
    <w:rsid w:val="00EE0A24"/>
    <w:rsid w:val="00EE1418"/>
    <w:rsid w:val="00EE217D"/>
    <w:rsid w:val="00EE56A9"/>
    <w:rsid w:val="00EE5CC8"/>
    <w:rsid w:val="00EE69F8"/>
    <w:rsid w:val="00EE7722"/>
    <w:rsid w:val="00EF0EC8"/>
    <w:rsid w:val="00EF1C94"/>
    <w:rsid w:val="00EF1D21"/>
    <w:rsid w:val="00EF2DAA"/>
    <w:rsid w:val="00EF398A"/>
    <w:rsid w:val="00EF3F84"/>
    <w:rsid w:val="00EF6857"/>
    <w:rsid w:val="00F01874"/>
    <w:rsid w:val="00F01E4C"/>
    <w:rsid w:val="00F04060"/>
    <w:rsid w:val="00F13AC0"/>
    <w:rsid w:val="00F1448E"/>
    <w:rsid w:val="00F147DE"/>
    <w:rsid w:val="00F16D48"/>
    <w:rsid w:val="00F20106"/>
    <w:rsid w:val="00F2201B"/>
    <w:rsid w:val="00F257CB"/>
    <w:rsid w:val="00F27A13"/>
    <w:rsid w:val="00F32B07"/>
    <w:rsid w:val="00F336BC"/>
    <w:rsid w:val="00F35721"/>
    <w:rsid w:val="00F3698F"/>
    <w:rsid w:val="00F36D37"/>
    <w:rsid w:val="00F41032"/>
    <w:rsid w:val="00F420C5"/>
    <w:rsid w:val="00F451BD"/>
    <w:rsid w:val="00F4561B"/>
    <w:rsid w:val="00F4653B"/>
    <w:rsid w:val="00F47FFC"/>
    <w:rsid w:val="00F51255"/>
    <w:rsid w:val="00F51A76"/>
    <w:rsid w:val="00F52435"/>
    <w:rsid w:val="00F5243A"/>
    <w:rsid w:val="00F52638"/>
    <w:rsid w:val="00F53AAD"/>
    <w:rsid w:val="00F54137"/>
    <w:rsid w:val="00F54CC4"/>
    <w:rsid w:val="00F5567D"/>
    <w:rsid w:val="00F560AB"/>
    <w:rsid w:val="00F56350"/>
    <w:rsid w:val="00F56C4A"/>
    <w:rsid w:val="00F60260"/>
    <w:rsid w:val="00F604A0"/>
    <w:rsid w:val="00F6138C"/>
    <w:rsid w:val="00F625F4"/>
    <w:rsid w:val="00F629CA"/>
    <w:rsid w:val="00F644DE"/>
    <w:rsid w:val="00F65CB8"/>
    <w:rsid w:val="00F6622D"/>
    <w:rsid w:val="00F67645"/>
    <w:rsid w:val="00F707BC"/>
    <w:rsid w:val="00F72AD1"/>
    <w:rsid w:val="00F77A7A"/>
    <w:rsid w:val="00F8016D"/>
    <w:rsid w:val="00F818FB"/>
    <w:rsid w:val="00F81EFF"/>
    <w:rsid w:val="00F904E3"/>
    <w:rsid w:val="00F92CB5"/>
    <w:rsid w:val="00F93D14"/>
    <w:rsid w:val="00F95F3D"/>
    <w:rsid w:val="00F97E89"/>
    <w:rsid w:val="00FA0FD7"/>
    <w:rsid w:val="00FA140A"/>
    <w:rsid w:val="00FA2187"/>
    <w:rsid w:val="00FA29F5"/>
    <w:rsid w:val="00FA4274"/>
    <w:rsid w:val="00FA648A"/>
    <w:rsid w:val="00FB10FF"/>
    <w:rsid w:val="00FB42B4"/>
    <w:rsid w:val="00FB4991"/>
    <w:rsid w:val="00FB6DD2"/>
    <w:rsid w:val="00FB7034"/>
    <w:rsid w:val="00FB7975"/>
    <w:rsid w:val="00FC12F0"/>
    <w:rsid w:val="00FC2015"/>
    <w:rsid w:val="00FC2D30"/>
    <w:rsid w:val="00FC3894"/>
    <w:rsid w:val="00FC6B12"/>
    <w:rsid w:val="00FD2C2A"/>
    <w:rsid w:val="00FD6D14"/>
    <w:rsid w:val="00FD757F"/>
    <w:rsid w:val="00FE167B"/>
    <w:rsid w:val="00FE7501"/>
    <w:rsid w:val="00FE75D6"/>
    <w:rsid w:val="00FE7EED"/>
    <w:rsid w:val="00FF0D4F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5"/>
    <o:shapelayout v:ext="edit">
      <o:idmap v:ext="edit" data="1"/>
    </o:shapelayout>
  </w:shapeDefaults>
  <w:decimalSymbol w:val=","/>
  <w:listSeparator w:val=";"/>
  <w14:docId w14:val="543613B5"/>
  <w15:chartTrackingRefBased/>
  <w15:docId w15:val="{EED7F646-A7E0-4344-BEED-7FFD9AA3C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tabs>
        <w:tab w:val="left" w:pos="3686"/>
      </w:tabs>
      <w:ind w:right="-43"/>
      <w:jc w:val="both"/>
    </w:pPr>
    <w:rPr>
      <w:rFonts w:ascii="Arial" w:hAnsi="Arial" w:cs="Arial"/>
      <w:b/>
      <w:bCs/>
    </w:rPr>
  </w:style>
  <w:style w:type="paragraph" w:customStyle="1" w:styleId="Sanstitre0">
    <w:name w:val="Sans titre0"/>
    <w:rsid w:val="00E4771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B51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453B5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2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7C633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C6334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unhideWhenUsed/>
    <w:rsid w:val="003F35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nnis%20de%20table\tt\ETS%20CONVOCATION\CHP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3705-CCC7-42FD-8AF1-750C9F95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CHPT.dot</Template>
  <TotalTime>1</TotalTime>
  <Pages>2</Pages>
  <Words>574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CRA-ARB 02/96</vt:lpstr>
    </vt:vector>
  </TitlesOfParts>
  <Company>alex</Company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CRA-ARB 02/96</dc:title>
  <dc:subject/>
  <dc:creator>dodu</dc:creator>
  <cp:keywords/>
  <cp:lastModifiedBy>Killian Souchet</cp:lastModifiedBy>
  <cp:revision>1</cp:revision>
  <cp:lastPrinted>2015-09-11T13:05:00Z</cp:lastPrinted>
  <dcterms:created xsi:type="dcterms:W3CDTF">2026-10-27T13:32:00Z</dcterms:created>
  <dcterms:modified xsi:type="dcterms:W3CDTF">2026-10-27T13:33:00Z</dcterms:modified>
  <cp:contentStatus/>
</cp:coreProperties>
</file>