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34BDB" w14:textId="77777777" w:rsidR="006317BB" w:rsidRPr="00AA7023" w:rsidRDefault="006317BB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03A1D127" w14:textId="77777777" w:rsidR="006317BB" w:rsidRPr="00EE1418" w:rsidRDefault="006317BB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71E1684E" w14:textId="77777777" w:rsidR="006317BB" w:rsidRDefault="006317BB" w:rsidP="003F35AB">
      <w:pPr>
        <w:pStyle w:val="NormalWeb"/>
      </w:pPr>
      <w:r>
        <w:rPr>
          <w:noProof/>
        </w:rPr>
        <w:pict w14:anchorId="6A6E1B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1D2A6558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2EAFCEA4" w14:textId="77777777" w:rsidR="006317BB" w:rsidRDefault="006317BB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99727D8" w14:textId="77777777" w:rsidR="006317BB" w:rsidRDefault="006317BB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26E06123" w14:textId="77777777" w:rsidR="006317BB" w:rsidRPr="00401902" w:rsidRDefault="006317BB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6F6B7FCE" w14:textId="77777777" w:rsidR="006317BB" w:rsidRDefault="006317BB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0A12EB43" w14:textId="77777777" w:rsidR="006317BB" w:rsidRDefault="006317BB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2D832B3" w14:textId="77777777" w:rsidR="006317BB" w:rsidRDefault="006317BB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B1DA9D7" w14:textId="77777777" w:rsidR="006317BB" w:rsidRPr="00AA7023" w:rsidRDefault="006317BB" w:rsidP="00AA7023">
      <w:pPr>
        <w:tabs>
          <w:tab w:val="left" w:pos="3828"/>
        </w:tabs>
        <w:jc w:val="both"/>
        <w:rPr>
          <w:rFonts w:ascii="Arial" w:hAnsi="Arial"/>
        </w:rPr>
      </w:pPr>
    </w:p>
    <w:p w14:paraId="0C09420C" w14:textId="77777777" w:rsidR="006317BB" w:rsidRPr="00EE1418" w:rsidRDefault="006317BB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5A378EE4" w14:textId="77777777" w:rsidR="006317BB" w:rsidRPr="0042336D" w:rsidRDefault="006317BB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20719413" w14:textId="77777777" w:rsidR="006317BB" w:rsidRDefault="006317BB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404A6F2D" w14:textId="77777777" w:rsidR="006317BB" w:rsidRDefault="006317BB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214B82">
        <w:rPr>
          <w:b/>
          <w:noProof/>
          <w:color w:val="FF0000"/>
        </w:rPr>
        <w:t>BOUVET Sylvain</w:t>
      </w:r>
      <w:r>
        <w:rPr>
          <w:b/>
          <w:sz w:val="16"/>
          <w:szCs w:val="16"/>
        </w:rPr>
        <w:t xml:space="preserve"> </w:t>
      </w:r>
    </w:p>
    <w:p w14:paraId="0297D5C3" w14:textId="77777777" w:rsidR="006317BB" w:rsidRPr="00720F4B" w:rsidRDefault="006317BB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15F04719" w14:textId="77777777" w:rsidR="006317BB" w:rsidRPr="006719A3" w:rsidRDefault="006317BB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3DE458D6" w14:textId="77777777" w:rsidR="006317BB" w:rsidRPr="0042336D" w:rsidRDefault="006317BB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7C30D08C" w14:textId="77777777" w:rsidR="006317BB" w:rsidRPr="006719A3" w:rsidRDefault="006317BB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77BD7DA5" w14:textId="77777777" w:rsidR="006317BB" w:rsidRPr="003E7C18" w:rsidRDefault="006317BB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3B8A2DA2" w14:textId="77777777" w:rsidR="006317BB" w:rsidRDefault="006317BB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3F058215" w14:textId="77777777" w:rsidR="006317BB" w:rsidRPr="00912D40" w:rsidRDefault="006317BB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515C3E7D" w14:textId="77777777" w:rsidR="006317BB" w:rsidRDefault="006317BB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5AD61999" w14:textId="77777777" w:rsidR="006317BB" w:rsidRPr="0042336D" w:rsidRDefault="006317BB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214B82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214B82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214B82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62A0FAC4" w14:textId="77777777" w:rsidR="006317BB" w:rsidRPr="00912D40" w:rsidRDefault="006317BB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54C11887" w14:textId="77777777" w:rsidR="006317BB" w:rsidRDefault="006317BB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214B82">
        <w:rPr>
          <w:noProof/>
          <w:sz w:val="16"/>
          <w:szCs w:val="16"/>
        </w:rPr>
        <w:t>R1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214B82">
        <w:rPr>
          <w:noProof/>
          <w:sz w:val="16"/>
          <w:szCs w:val="16"/>
        </w:rPr>
        <w:t>2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214B82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0ED6DF65" w14:textId="77777777" w:rsidR="006317BB" w:rsidRDefault="006317BB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6444CBD4" w14:textId="77777777" w:rsidR="006317BB" w:rsidRPr="00895385" w:rsidRDefault="006317BB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3E4C6F50" w14:textId="77777777" w:rsidR="006317BB" w:rsidRPr="008D4E81" w:rsidRDefault="006317BB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214B82">
        <w:rPr>
          <w:noProof/>
          <w:sz w:val="16"/>
          <w:szCs w:val="16"/>
        </w:rPr>
        <w:t>04450192</w:t>
      </w:r>
      <w:r w:rsidRPr="008D4E81">
        <w:rPr>
          <w:sz w:val="16"/>
          <w:szCs w:val="16"/>
        </w:rPr>
        <w:t xml:space="preserve">   </w:t>
      </w:r>
      <w:r w:rsidRPr="00214B82">
        <w:rPr>
          <w:b/>
          <w:noProof/>
          <w:sz w:val="16"/>
          <w:szCs w:val="16"/>
        </w:rPr>
        <w:t>US ORLEANS TT 1</w:t>
      </w:r>
      <w:r w:rsidRPr="008D4E81">
        <w:rPr>
          <w:b/>
          <w:sz w:val="16"/>
          <w:szCs w:val="16"/>
        </w:rPr>
        <w:tab/>
        <w:t xml:space="preserve">à     </w:t>
      </w:r>
      <w:r w:rsidRPr="00214B82">
        <w:rPr>
          <w:b/>
          <w:noProof/>
          <w:sz w:val="16"/>
          <w:szCs w:val="16"/>
        </w:rPr>
        <w:t>CJM BOURGES TT 2</w:t>
      </w:r>
    </w:p>
    <w:p w14:paraId="15572E1A" w14:textId="77777777" w:rsidR="006317BB" w:rsidRPr="008D4E81" w:rsidRDefault="006317BB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4C904D59" w14:textId="77777777" w:rsidR="006317BB" w:rsidRDefault="006317BB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56F4281F" w14:textId="77777777" w:rsidR="006317BB" w:rsidRPr="0042336D" w:rsidRDefault="006317BB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6FB41077" w14:textId="77777777" w:rsidR="006317BB" w:rsidRDefault="006317BB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69E891F3" w14:textId="77777777" w:rsidR="006317BB" w:rsidRPr="00895385" w:rsidRDefault="006317BB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1A3406B3" w14:textId="77777777" w:rsidR="006317BB" w:rsidRPr="0042336D" w:rsidRDefault="006317BB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Rue Jeanne Jugan  45000 Orleans</w:t>
      </w:r>
      <w:r>
        <w:rPr>
          <w:sz w:val="16"/>
          <w:szCs w:val="16"/>
        </w:rPr>
        <w:t xml:space="preserve">    </w:t>
      </w:r>
      <w:r w:rsidRPr="00214B82">
        <w:rPr>
          <w:noProof/>
          <w:sz w:val="16"/>
          <w:szCs w:val="16"/>
        </w:rPr>
        <w:t>ORLEANS</w:t>
      </w:r>
    </w:p>
    <w:p w14:paraId="58F1B853" w14:textId="77777777" w:rsidR="006317BB" w:rsidRPr="0042336D" w:rsidRDefault="006317BB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Gymnase Barthelemy</w:t>
      </w:r>
    </w:p>
    <w:p w14:paraId="4C3923F0" w14:textId="77777777" w:rsidR="006317BB" w:rsidRPr="0042336D" w:rsidRDefault="006317BB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47249B95" w14:textId="77777777" w:rsidR="006317BB" w:rsidRPr="0042336D" w:rsidRDefault="006317BB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62718475" w14:textId="77777777" w:rsidR="006317BB" w:rsidRDefault="006317B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37F37AD5" w14:textId="77777777" w:rsidR="006317BB" w:rsidRDefault="006317B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12BC20A9" w14:textId="77777777" w:rsidR="006317BB" w:rsidRPr="00922693" w:rsidRDefault="006317BB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214B82">
        <w:rPr>
          <w:noProof/>
          <w:sz w:val="16"/>
          <w:szCs w:val="16"/>
        </w:rPr>
        <w:t>LO Van Kailath</w:t>
      </w:r>
    </w:p>
    <w:p w14:paraId="563DC0B8" w14:textId="77777777" w:rsidR="006317BB" w:rsidRPr="00922693" w:rsidRDefault="006317BB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1A173E12" w14:textId="77777777" w:rsidR="006317BB" w:rsidRPr="00922693" w:rsidRDefault="006317BB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214B82">
        <w:rPr>
          <w:rFonts w:ascii="Comic Sans MS" w:hAnsi="Comic Sans MS"/>
          <w:noProof/>
          <w:sz w:val="16"/>
          <w:szCs w:val="16"/>
        </w:rPr>
        <w:t>06 17 60 71 44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toithi@gmail.com</w:t>
      </w:r>
    </w:p>
    <w:p w14:paraId="08B4E93F" w14:textId="77777777" w:rsidR="006317BB" w:rsidRPr="00922693" w:rsidRDefault="006317BB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1F64CBEA" w14:textId="77777777" w:rsidR="006317BB" w:rsidRPr="00922693" w:rsidRDefault="006317B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78EF820F" w14:textId="77777777" w:rsidR="006317BB" w:rsidRDefault="006317B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175D602E" w14:textId="77777777" w:rsidR="006317BB" w:rsidRPr="00912D40" w:rsidRDefault="006317BB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743F7962" w14:textId="77777777" w:rsidR="006317BB" w:rsidRPr="00912D40" w:rsidRDefault="006317BB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4220990A" w14:textId="77777777" w:rsidR="006317BB" w:rsidRDefault="006317BB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779BF8F5" w14:textId="77777777" w:rsidR="006317BB" w:rsidRPr="00C53058" w:rsidRDefault="006317BB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35AAD786" w14:textId="77777777" w:rsidR="006317BB" w:rsidRPr="00912D40" w:rsidRDefault="006317BB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761B07B8" w14:textId="77777777" w:rsidR="006317BB" w:rsidRPr="00805C7B" w:rsidRDefault="006317BB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06040819" w14:textId="77777777" w:rsidR="006317BB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63B74A12" w14:textId="77777777" w:rsidR="006317BB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9A18E14" w14:textId="77777777" w:rsidR="006317BB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5D43A35" w14:textId="77777777" w:rsidR="006317BB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9C9CBCA" w14:textId="77777777" w:rsidR="006317BB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D9BB144" w14:textId="77777777" w:rsidR="006317BB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8EC4FF9" w14:textId="77777777" w:rsidR="006317BB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CC4EE3B" w14:textId="77777777" w:rsidR="006317BB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49F42121" w14:textId="77777777" w:rsidR="006317BB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35A7C4B5" w14:textId="77777777" w:rsidR="006317BB" w:rsidRPr="00EE1418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003225CE" w14:textId="77777777" w:rsidR="006317BB" w:rsidRDefault="006317B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7E7EB256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5D8C977C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2A4ADA13" w14:textId="77777777" w:rsidR="006317BB" w:rsidRDefault="006317BB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49CCE44" w14:textId="77777777" w:rsidR="006317BB" w:rsidRDefault="006317BB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EA1C57E" w14:textId="77777777" w:rsidR="006317BB" w:rsidRPr="00401902" w:rsidRDefault="006317BB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1EE0FF58" w14:textId="77777777" w:rsidR="006317BB" w:rsidRDefault="006317B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8B08C97" w14:textId="77777777" w:rsidR="006317BB" w:rsidRDefault="006317B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80E58DE" w14:textId="77777777" w:rsidR="006317BB" w:rsidRDefault="006317B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9741897" w14:textId="77777777" w:rsidR="006317BB" w:rsidRPr="00AA7023" w:rsidRDefault="006317BB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45E00776" w14:textId="77777777" w:rsidR="006317BB" w:rsidRPr="00EE1418" w:rsidRDefault="006317BB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3E8B12F5" w14:textId="77777777" w:rsidR="006317BB" w:rsidRDefault="006317BB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786319B7" w14:textId="77777777" w:rsidR="006317BB" w:rsidRDefault="006317BB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0CDE8415" w14:textId="77777777" w:rsidR="006317BB" w:rsidRPr="007C6334" w:rsidRDefault="006317BB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4F7DE42F" w14:textId="77777777" w:rsidR="006317BB" w:rsidRPr="00912D40" w:rsidRDefault="006317B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2BA7AEA6" w14:textId="77777777" w:rsidR="006317BB" w:rsidRDefault="006317B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AE3EC65" w14:textId="77777777" w:rsidR="006317BB" w:rsidRDefault="006317B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4F0D394" w14:textId="77777777" w:rsidR="006317BB" w:rsidRDefault="006317B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5F1BC64" w14:textId="77777777" w:rsidR="006317BB" w:rsidRPr="0058257B" w:rsidRDefault="006317BB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BOUVET Sylvain</w:t>
      </w:r>
      <w:r>
        <w:rPr>
          <w:sz w:val="16"/>
          <w:szCs w:val="16"/>
        </w:rPr>
        <w:tab/>
      </w:r>
    </w:p>
    <w:p w14:paraId="35D52A43" w14:textId="77777777" w:rsidR="006317BB" w:rsidRDefault="006317BB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4DC30F53" w14:textId="77777777" w:rsidR="006317BB" w:rsidRPr="00912D40" w:rsidRDefault="006317BB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4F2FCBD4" w14:textId="77777777" w:rsidR="006317BB" w:rsidRPr="006E7CC6" w:rsidRDefault="006317BB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5 résidence de la mouchetière</w:t>
      </w:r>
    </w:p>
    <w:p w14:paraId="77AB5456" w14:textId="77777777" w:rsidR="006317BB" w:rsidRPr="00912D40" w:rsidRDefault="006317BB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02CF5CA9" w14:textId="77777777" w:rsidR="006317BB" w:rsidRDefault="006317BB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214B82">
        <w:rPr>
          <w:rFonts w:ascii="Futura Lt BT" w:hAnsi="Futura Lt BT"/>
          <w:noProof/>
          <w:sz w:val="16"/>
          <w:szCs w:val="16"/>
        </w:rPr>
        <w:t>45140 ST JEAN DE LA RUELLE</w:t>
      </w:r>
    </w:p>
    <w:p w14:paraId="682264C8" w14:textId="77777777" w:rsidR="006317BB" w:rsidRDefault="006317BB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0A813F01" w14:textId="77777777" w:rsidR="006317BB" w:rsidRPr="00912D40" w:rsidRDefault="006317BB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1B5AB486" w14:textId="77777777" w:rsidR="006317BB" w:rsidRDefault="006317BB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06 70 86 68 04</w:t>
      </w:r>
    </w:p>
    <w:p w14:paraId="01CC4423" w14:textId="77777777" w:rsidR="006317BB" w:rsidRPr="00912D40" w:rsidRDefault="006317BB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145EA2D2" w14:textId="77777777" w:rsidR="006317BB" w:rsidRDefault="006317BB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CMPJM Ingré TT</w:t>
      </w:r>
    </w:p>
    <w:p w14:paraId="0D991D4C" w14:textId="77777777" w:rsidR="006317BB" w:rsidRPr="00912D40" w:rsidRDefault="006317BB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4605B045" w14:textId="77777777" w:rsidR="006317BB" w:rsidRDefault="006317BB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454817</w:t>
      </w:r>
    </w:p>
    <w:p w14:paraId="634821BA" w14:textId="77777777" w:rsidR="006317BB" w:rsidRPr="00912D40" w:rsidRDefault="006317BB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6142D487" w14:textId="77777777" w:rsidR="006317BB" w:rsidRDefault="006317BB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5BE037D3" w14:textId="77777777" w:rsidR="006317BB" w:rsidRPr="00912D40" w:rsidRDefault="006317BB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43CA925D" w14:textId="77777777" w:rsidR="006317BB" w:rsidRDefault="006317B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D5DC52A" w14:textId="77777777" w:rsidR="006317BB" w:rsidRDefault="006317B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161ABC2" w14:textId="77777777" w:rsidR="006317BB" w:rsidRPr="00912D40" w:rsidRDefault="006317B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3B07009A" w14:textId="77777777" w:rsidR="006317BB" w:rsidRPr="00912D40" w:rsidRDefault="006317B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6AEE698" w14:textId="77777777" w:rsidR="006317BB" w:rsidRDefault="006317BB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214B82">
        <w:rPr>
          <w:rFonts w:ascii="Comic Sans MS" w:hAnsi="Comic Sans MS"/>
          <w:noProof/>
          <w:sz w:val="16"/>
          <w:szCs w:val="16"/>
        </w:rPr>
        <w:t>ORLEANS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4ED1161B" w14:textId="77777777" w:rsidR="006317BB" w:rsidRPr="00912D40" w:rsidRDefault="006317BB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4649EF30" w14:textId="77777777" w:rsidR="006317BB" w:rsidRDefault="006317BB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1D69D510" w14:textId="77777777" w:rsidR="006317BB" w:rsidRPr="00912D40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01F8B60" w14:textId="77777777" w:rsidR="006317BB" w:rsidRPr="00912D40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5329D11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11C0820D" w14:textId="77777777" w:rsidR="006317BB" w:rsidRPr="00912D40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149EBAA" w14:textId="77777777" w:rsidR="006317BB" w:rsidRPr="00912D40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2BE2A26A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759C4ED4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631E267B" w14:textId="77777777" w:rsidR="006317BB" w:rsidRPr="00B7649E" w:rsidRDefault="006317B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16B71D1F" w14:textId="77777777" w:rsidR="006317BB" w:rsidRPr="00B7649E" w:rsidRDefault="006317B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09E4D8F9" w14:textId="77777777" w:rsidR="006317BB" w:rsidRPr="00B7649E" w:rsidRDefault="006317B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2B649077" w14:textId="77777777" w:rsidR="006317BB" w:rsidRPr="00B7649E" w:rsidRDefault="006317B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4C06EE0F" w14:textId="77777777" w:rsidR="006317BB" w:rsidRDefault="006317BB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307D8531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A6B639E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4D994CA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A2DF4E9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01934DC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20DA7D4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0EC2391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E1D4A51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4B8F1B3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61D258F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736CE5F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C97C9CF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625E5FC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6F4E1F1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B8CBBE1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110A512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699609B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51BF593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CA8C506" w14:textId="77777777" w:rsidR="006317BB" w:rsidRPr="00CE0C40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19B28A3" w14:textId="77777777" w:rsidR="006317BB" w:rsidRDefault="006317BB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0872A433" w14:textId="77777777" w:rsidR="006317BB" w:rsidRDefault="006317BB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6317BB" w:rsidSect="006317BB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3111E7BC" w14:textId="77777777" w:rsidR="006317BB" w:rsidRPr="004D2648" w:rsidRDefault="006317BB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16F3DB69" w14:textId="77777777" w:rsidR="006317BB" w:rsidRPr="00EE1418" w:rsidRDefault="006317BB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43502E5" w14:textId="77777777" w:rsidR="006317BB" w:rsidRDefault="006317B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0889129B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0D9B73E4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11A136D4" w14:textId="77777777" w:rsidR="006317BB" w:rsidRDefault="006317BB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0C128EC" w14:textId="77777777" w:rsidR="006317BB" w:rsidRDefault="006317BB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D4BD1A2" w14:textId="77777777" w:rsidR="006317BB" w:rsidRPr="00401902" w:rsidRDefault="006317BB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20BCC410" w14:textId="77777777" w:rsidR="006317BB" w:rsidRDefault="006317B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04BA6E7C" w14:textId="77777777" w:rsidR="006317BB" w:rsidRDefault="006317B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7F2D4842" w14:textId="77777777" w:rsidR="006317BB" w:rsidRPr="00AA7023" w:rsidRDefault="006317B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073A1B8B" w14:textId="77777777" w:rsidR="006317BB" w:rsidRPr="00EE1418" w:rsidRDefault="006317BB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5B3F57DF" w14:textId="77777777" w:rsidR="006317BB" w:rsidRPr="00F6138C" w:rsidRDefault="006317BB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281ADE94" w14:textId="77777777" w:rsidR="006317BB" w:rsidRDefault="006317B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29D9A211" w14:textId="77777777" w:rsidR="006317BB" w:rsidRDefault="006317BB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1D2B38E6" w14:textId="77777777" w:rsidR="006317BB" w:rsidRPr="00FD6D14" w:rsidRDefault="006317B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1E32976A" w14:textId="77777777" w:rsidR="006317BB" w:rsidRPr="00B34D61" w:rsidRDefault="006317BB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214B82">
        <w:rPr>
          <w:rFonts w:ascii="Comic Sans MS" w:hAnsi="Comic Sans MS" w:cs="Arial"/>
          <w:b/>
          <w:noProof/>
          <w:sz w:val="22"/>
          <w:szCs w:val="24"/>
        </w:rPr>
        <w:t>US ORLEANS TT 1</w:t>
      </w:r>
    </w:p>
    <w:p w14:paraId="15E77868" w14:textId="77777777" w:rsidR="006317BB" w:rsidRPr="00B34D61" w:rsidRDefault="006317BB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6C02D86A" w14:textId="77777777" w:rsidR="006317BB" w:rsidRDefault="006317BB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443541E9" w14:textId="77777777" w:rsidR="006317BB" w:rsidRPr="00D2290D" w:rsidRDefault="006317BB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4A2E5498" w14:textId="77777777" w:rsidR="006317BB" w:rsidRPr="005620A1" w:rsidRDefault="006317B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Verdana" w:hAnsi="Verdana" w:cs="Arial"/>
          <w:b/>
          <w:noProof/>
        </w:rPr>
        <w:t>US ORLEANS TT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6E7039F6" w14:textId="77777777" w:rsidR="006317BB" w:rsidRPr="005620A1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26C7E0A" w14:textId="77777777" w:rsidR="006317BB" w:rsidRPr="00FE7EED" w:rsidRDefault="006317BB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772C2038" w14:textId="77777777" w:rsidR="006317BB" w:rsidRPr="00FE7EED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2DCF555" w14:textId="77777777" w:rsidR="006317BB" w:rsidRPr="00FE7EED" w:rsidRDefault="006317B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214B82">
        <w:rPr>
          <w:rFonts w:ascii="Verdana" w:hAnsi="Verdana"/>
          <w:b/>
          <w:noProof/>
        </w:rPr>
        <w:t>CJM BOURGES TT 2</w:t>
      </w:r>
    </w:p>
    <w:p w14:paraId="21BCBAC9" w14:textId="77777777" w:rsidR="006317BB" w:rsidRPr="00FE7EED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0568310" w14:textId="77777777" w:rsidR="006317BB" w:rsidRPr="00FE7EED" w:rsidRDefault="006317BB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214B82">
        <w:rPr>
          <w:rFonts w:ascii="Comic Sans MS" w:hAnsi="Comic Sans MS"/>
          <w:b/>
          <w:noProof/>
          <w:sz w:val="24"/>
          <w:szCs w:val="24"/>
        </w:rPr>
        <w:t>R1</w:t>
      </w:r>
    </w:p>
    <w:p w14:paraId="71EEF90A" w14:textId="77777777" w:rsidR="006317BB" w:rsidRPr="00FE7EED" w:rsidRDefault="006317BB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77D4FAFA" w14:textId="77777777" w:rsidR="006317BB" w:rsidRPr="00FE7EED" w:rsidRDefault="006317BB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40AD3CE2" w14:textId="77777777" w:rsidR="006317BB" w:rsidRPr="00FE7EED" w:rsidRDefault="006317BB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10591E0" w14:textId="77777777" w:rsidR="006317BB" w:rsidRDefault="006317BB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5DBA2E2B" w14:textId="77777777" w:rsidR="006317BB" w:rsidRPr="00D2290D" w:rsidRDefault="006317BB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A8A01C2" w14:textId="77777777" w:rsidR="006317BB" w:rsidRDefault="006317BB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2B725D06" w14:textId="77777777" w:rsidR="006317BB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5D677815" w14:textId="77777777" w:rsidR="006317BB" w:rsidRPr="004C0F9D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576B3B7" w14:textId="77777777" w:rsidR="006317BB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15D95783" w14:textId="77777777" w:rsidR="006317BB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DFF02DF" w14:textId="77777777" w:rsidR="006317BB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B1E0D63" w14:textId="77777777" w:rsidR="006317BB" w:rsidRPr="00FC12F0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5AF469C7" w14:textId="77777777" w:rsidR="006317BB" w:rsidRPr="00D2290D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D8AD6D3" w14:textId="77777777" w:rsidR="006317BB" w:rsidRPr="005620A1" w:rsidRDefault="006317BB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214B82">
        <w:rPr>
          <w:rFonts w:ascii="Comic Sans MS" w:hAnsi="Comic Sans MS"/>
          <w:b/>
          <w:noProof/>
          <w:sz w:val="22"/>
          <w:szCs w:val="22"/>
        </w:rPr>
        <w:t>ORLEANS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Comic Sans MS" w:hAnsi="Comic Sans MS"/>
          <w:b/>
          <w:noProof/>
          <w:sz w:val="22"/>
          <w:szCs w:val="22"/>
          <w:u w:val="single"/>
        </w:rPr>
        <w:t>BOUVET Sylvain</w:t>
      </w:r>
    </w:p>
    <w:p w14:paraId="02604D33" w14:textId="77777777" w:rsidR="006317BB" w:rsidRPr="008D4E81" w:rsidRDefault="006317BB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437E4A69" w14:textId="77777777" w:rsidR="006317BB" w:rsidRPr="008D4E81" w:rsidRDefault="006317BB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5EF9706B" w14:textId="77777777" w:rsidR="006317BB" w:rsidRPr="008D4E81" w:rsidRDefault="006317BB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225A9449" w14:textId="77777777" w:rsidR="006317BB" w:rsidRPr="008D4E81" w:rsidRDefault="006317BB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7F77F14" w14:textId="77777777" w:rsidR="006317BB" w:rsidRDefault="006317B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1FB9B26B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31FE7C60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00B42DF2" w14:textId="77777777" w:rsidR="006317BB" w:rsidRDefault="006317BB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B535257" w14:textId="77777777" w:rsidR="006317BB" w:rsidRDefault="006317BB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668A9AA3" w14:textId="77777777" w:rsidR="006317BB" w:rsidRPr="00401902" w:rsidRDefault="006317BB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3CD2CB7A" w14:textId="77777777" w:rsidR="006317BB" w:rsidRDefault="006317B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7DD4DD69" w14:textId="77777777" w:rsidR="006317BB" w:rsidRDefault="006317B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6A3EFA08" w14:textId="77777777" w:rsidR="006317BB" w:rsidRPr="0015252D" w:rsidRDefault="006317B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0D0AEC89" w14:textId="77777777" w:rsidR="006317BB" w:rsidRPr="00EE1418" w:rsidRDefault="006317BB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7720FF42" w14:textId="77777777" w:rsidR="006317BB" w:rsidRDefault="006317BB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7ED8FB8" w14:textId="77777777" w:rsidR="006317BB" w:rsidRDefault="006317B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7FAF72B6" w14:textId="77777777" w:rsidR="006317BB" w:rsidRDefault="006317BB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08D0AD67" w14:textId="77777777" w:rsidR="006317BB" w:rsidRPr="00FD6D14" w:rsidRDefault="006317B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4898F081" w14:textId="77777777" w:rsidR="006317BB" w:rsidRPr="00B466D0" w:rsidRDefault="006317BB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214B82">
        <w:rPr>
          <w:rFonts w:ascii="Comic Sans MS" w:hAnsi="Comic Sans MS"/>
          <w:b/>
          <w:noProof/>
          <w:sz w:val="24"/>
          <w:szCs w:val="24"/>
        </w:rPr>
        <w:t>CJM BOURGES TT 2</w:t>
      </w:r>
    </w:p>
    <w:p w14:paraId="2E4F6586" w14:textId="77777777" w:rsidR="006317BB" w:rsidRPr="00B466D0" w:rsidRDefault="006317BB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36F6854B" w14:textId="77777777" w:rsidR="006317BB" w:rsidRDefault="006317BB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2A647041" w14:textId="77777777" w:rsidR="006317BB" w:rsidRPr="00D2290D" w:rsidRDefault="006317BB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6A333791" w14:textId="77777777" w:rsidR="006317BB" w:rsidRPr="005620A1" w:rsidRDefault="006317B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Verdana" w:hAnsi="Verdana" w:cs="Arial"/>
          <w:b/>
          <w:noProof/>
        </w:rPr>
        <w:t>US ORLEANS TT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49E79A3B" w14:textId="77777777" w:rsidR="006317BB" w:rsidRPr="005620A1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5149A21" w14:textId="77777777" w:rsidR="006317BB" w:rsidRPr="00FE7EED" w:rsidRDefault="006317BB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1269D5E2" w14:textId="77777777" w:rsidR="006317BB" w:rsidRPr="00FE7EED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13EF62E" w14:textId="77777777" w:rsidR="006317BB" w:rsidRPr="00FE7EED" w:rsidRDefault="006317B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214B82">
        <w:rPr>
          <w:rFonts w:ascii="Verdana" w:hAnsi="Verdana"/>
          <w:b/>
          <w:noProof/>
        </w:rPr>
        <w:t>CJM BOURGES TT 2</w:t>
      </w:r>
    </w:p>
    <w:p w14:paraId="6776E33A" w14:textId="77777777" w:rsidR="006317BB" w:rsidRPr="00FE7EED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56F821D4" w14:textId="77777777" w:rsidR="006317BB" w:rsidRPr="00FE7EED" w:rsidRDefault="006317BB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214B82">
        <w:rPr>
          <w:rFonts w:ascii="Comic Sans MS" w:hAnsi="Comic Sans MS"/>
          <w:b/>
          <w:noProof/>
          <w:sz w:val="24"/>
          <w:szCs w:val="24"/>
        </w:rPr>
        <w:t>R1</w:t>
      </w:r>
    </w:p>
    <w:p w14:paraId="0836ADB1" w14:textId="77777777" w:rsidR="006317BB" w:rsidRPr="00FE7EED" w:rsidRDefault="006317BB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34B21374" w14:textId="77777777" w:rsidR="006317BB" w:rsidRPr="00FE7EED" w:rsidRDefault="006317BB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2EA10CCD" w14:textId="77777777" w:rsidR="006317BB" w:rsidRPr="00FE7EED" w:rsidRDefault="006317BB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7374EF22" w14:textId="77777777" w:rsidR="006317BB" w:rsidRDefault="006317BB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6806E34F" w14:textId="77777777" w:rsidR="006317BB" w:rsidRPr="00D2290D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B4B468E" w14:textId="77777777" w:rsidR="006317BB" w:rsidRPr="00D2290D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1DEB544" w14:textId="77777777" w:rsidR="006317BB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7DCB8F6" w14:textId="77777777" w:rsidR="006317BB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9B0853F" w14:textId="77777777" w:rsidR="006317BB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3F46720" w14:textId="77777777" w:rsidR="006317BB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2251B07" w14:textId="77777777" w:rsidR="006317BB" w:rsidRPr="00D2290D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48AC4AB" w14:textId="77777777" w:rsidR="006317BB" w:rsidRPr="00D2290D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AA7A7E5" w14:textId="77777777" w:rsidR="006317BB" w:rsidRPr="00D2290D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CE0B284" w14:textId="77777777" w:rsidR="006317BB" w:rsidRPr="00D2290D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32D3FE1" w14:textId="77777777" w:rsidR="006317BB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9F870FB" w14:textId="77777777" w:rsidR="006317BB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B1329A6" w14:textId="77777777" w:rsidR="006317BB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9317E52" w14:textId="77777777" w:rsidR="006317BB" w:rsidRDefault="006317BB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7AC818C1" w14:textId="77777777" w:rsidR="006317BB" w:rsidRPr="00FC12F0" w:rsidRDefault="006317BB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96AA5D0" w14:textId="77777777" w:rsidR="006317BB" w:rsidRPr="005620A1" w:rsidRDefault="006317BB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214B82">
        <w:rPr>
          <w:rFonts w:ascii="Comic Sans MS" w:hAnsi="Comic Sans MS"/>
          <w:b/>
          <w:noProof/>
          <w:sz w:val="22"/>
          <w:szCs w:val="22"/>
        </w:rPr>
        <w:t>ORLEANS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Comic Sans MS" w:hAnsi="Comic Sans MS"/>
          <w:b/>
          <w:noProof/>
          <w:sz w:val="22"/>
          <w:szCs w:val="22"/>
          <w:u w:val="single"/>
        </w:rPr>
        <w:t>BOUVET Sylvain</w:t>
      </w:r>
    </w:p>
    <w:p w14:paraId="3B680696" w14:textId="77777777" w:rsidR="006317BB" w:rsidRPr="008D4E81" w:rsidRDefault="006317BB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20D18328" w14:textId="77777777" w:rsidR="006317BB" w:rsidRDefault="006317BB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6317BB" w:rsidSect="006317BB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20A16721" w14:textId="77777777" w:rsidR="006317BB" w:rsidRPr="00AA7023" w:rsidRDefault="006317BB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6AFE2F68" w14:textId="77777777" w:rsidR="006317BB" w:rsidRPr="00EE1418" w:rsidRDefault="006317BB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346DA17E" w14:textId="77777777" w:rsidR="006317BB" w:rsidRDefault="006317BB" w:rsidP="003F35AB">
      <w:pPr>
        <w:pStyle w:val="NormalWeb"/>
      </w:pPr>
      <w:r>
        <w:rPr>
          <w:noProof/>
        </w:rPr>
        <w:pict w14:anchorId="0AF64FFC">
          <v:shape id="_x0000_s1040" type="#_x0000_t75" alt="Description : C:\Users\papa\AppData\Local\Microsoft\Windows\INetCache\Content.Outlook\SDHZGW4R\FFTT_LIGUE_CENTRE-VAL DE LOIRE_RVB.png" style="position:absolute;margin-left:220.5pt;margin-top:3.55pt;width:165pt;height:69.7pt;z-index:25167462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2667399C">
          <v:shape id="_x0000_s1038" type="#_x0000_t202" style="position:absolute;margin-left:12.75pt;margin-top:3.55pt;width:198.75pt;height:83.2pt;z-index:251672576" stroked="f">
            <v:textbox style="mso-next-textbox:#_x0000_s1038">
              <w:txbxContent>
                <w:p w14:paraId="3F814F03" w14:textId="77777777" w:rsidR="006317BB" w:rsidRDefault="006317BB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5EC0FA3C" w14:textId="77777777" w:rsidR="006317BB" w:rsidRDefault="006317BB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2C4CA8F7" w14:textId="77777777" w:rsidR="006317BB" w:rsidRPr="00401902" w:rsidRDefault="006317BB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6CD92A39" w14:textId="77777777" w:rsidR="006317BB" w:rsidRDefault="006317BB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6235C989" w14:textId="77777777" w:rsidR="006317BB" w:rsidRDefault="006317BB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4817E49" w14:textId="77777777" w:rsidR="006317BB" w:rsidRDefault="006317BB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6D6977A" w14:textId="77777777" w:rsidR="006317BB" w:rsidRPr="00AA7023" w:rsidRDefault="006317BB" w:rsidP="00AA7023">
      <w:pPr>
        <w:tabs>
          <w:tab w:val="left" w:pos="3828"/>
        </w:tabs>
        <w:jc w:val="both"/>
        <w:rPr>
          <w:rFonts w:ascii="Arial" w:hAnsi="Arial"/>
        </w:rPr>
      </w:pPr>
    </w:p>
    <w:p w14:paraId="617DFECE" w14:textId="77777777" w:rsidR="006317BB" w:rsidRPr="00EE1418" w:rsidRDefault="006317BB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9A51CB9" w14:textId="77777777" w:rsidR="006317BB" w:rsidRPr="0042336D" w:rsidRDefault="006317BB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0E4BB0AA" w14:textId="77777777" w:rsidR="006317BB" w:rsidRDefault="006317BB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08C519DE" w14:textId="77777777" w:rsidR="006317BB" w:rsidRDefault="006317BB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214B82">
        <w:rPr>
          <w:b/>
          <w:noProof/>
          <w:color w:val="FF0000"/>
        </w:rPr>
        <w:t>BOUVET Sylvain</w:t>
      </w:r>
      <w:r>
        <w:rPr>
          <w:b/>
          <w:sz w:val="16"/>
          <w:szCs w:val="16"/>
        </w:rPr>
        <w:t xml:space="preserve"> </w:t>
      </w:r>
    </w:p>
    <w:p w14:paraId="0C7DFE4B" w14:textId="77777777" w:rsidR="006317BB" w:rsidRPr="00720F4B" w:rsidRDefault="006317BB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58912FE7" w14:textId="77777777" w:rsidR="006317BB" w:rsidRPr="006719A3" w:rsidRDefault="006317BB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54E794A6" w14:textId="77777777" w:rsidR="006317BB" w:rsidRPr="0042336D" w:rsidRDefault="006317BB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533E7514" w14:textId="77777777" w:rsidR="006317BB" w:rsidRPr="006719A3" w:rsidRDefault="006317BB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1E1E52C4" w14:textId="77777777" w:rsidR="006317BB" w:rsidRPr="003E7C18" w:rsidRDefault="006317BB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0C59DC28" w14:textId="77777777" w:rsidR="006317BB" w:rsidRDefault="006317BB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6E5FB1C9" w14:textId="77777777" w:rsidR="006317BB" w:rsidRPr="00912D40" w:rsidRDefault="006317BB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68346241" w14:textId="77777777" w:rsidR="006317BB" w:rsidRDefault="006317BB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3CAA49BB" w14:textId="77777777" w:rsidR="006317BB" w:rsidRPr="0042336D" w:rsidRDefault="006317BB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214B82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214B82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214B82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6BDB56E9" w14:textId="77777777" w:rsidR="006317BB" w:rsidRPr="00912D40" w:rsidRDefault="006317BB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58A20987" w14:textId="77777777" w:rsidR="006317BB" w:rsidRDefault="006317BB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214B82">
        <w:rPr>
          <w:noProof/>
          <w:sz w:val="16"/>
          <w:szCs w:val="16"/>
        </w:rPr>
        <w:t>R2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214B82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214B82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5B5454A3" w14:textId="77777777" w:rsidR="006317BB" w:rsidRDefault="006317BB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4D3FCDD3" w14:textId="77777777" w:rsidR="006317BB" w:rsidRPr="00895385" w:rsidRDefault="006317BB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23C804FA" w14:textId="77777777" w:rsidR="006317BB" w:rsidRPr="008D4E81" w:rsidRDefault="006317BB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214B82">
        <w:rPr>
          <w:noProof/>
          <w:sz w:val="16"/>
          <w:szCs w:val="16"/>
        </w:rPr>
        <w:t>04450192</w:t>
      </w:r>
      <w:r w:rsidRPr="008D4E81">
        <w:rPr>
          <w:sz w:val="16"/>
          <w:szCs w:val="16"/>
        </w:rPr>
        <w:t xml:space="preserve">   </w:t>
      </w:r>
      <w:r w:rsidRPr="00214B82">
        <w:rPr>
          <w:b/>
          <w:noProof/>
          <w:sz w:val="16"/>
          <w:szCs w:val="16"/>
        </w:rPr>
        <w:t>US ORLEANS TT 2</w:t>
      </w:r>
      <w:r w:rsidRPr="008D4E81">
        <w:rPr>
          <w:b/>
          <w:sz w:val="16"/>
          <w:szCs w:val="16"/>
        </w:rPr>
        <w:tab/>
        <w:t xml:space="preserve">à     </w:t>
      </w:r>
      <w:r w:rsidRPr="00214B82">
        <w:rPr>
          <w:b/>
          <w:noProof/>
          <w:sz w:val="16"/>
          <w:szCs w:val="16"/>
        </w:rPr>
        <w:t>CJM BOURGES TT 3</w:t>
      </w:r>
    </w:p>
    <w:p w14:paraId="4B739ED2" w14:textId="77777777" w:rsidR="006317BB" w:rsidRPr="008D4E81" w:rsidRDefault="006317BB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2DA0BA61" w14:textId="77777777" w:rsidR="006317BB" w:rsidRDefault="006317BB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0A1AD7C9" w14:textId="77777777" w:rsidR="006317BB" w:rsidRPr="0042336D" w:rsidRDefault="006317BB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42D4E481" w14:textId="77777777" w:rsidR="006317BB" w:rsidRDefault="006317BB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7C4F0253" w14:textId="77777777" w:rsidR="006317BB" w:rsidRPr="00895385" w:rsidRDefault="006317BB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7E1925B5" w14:textId="77777777" w:rsidR="006317BB" w:rsidRPr="0042336D" w:rsidRDefault="006317BB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Rue Jeanne Jugan  45000 Orleans</w:t>
      </w:r>
      <w:r>
        <w:rPr>
          <w:sz w:val="16"/>
          <w:szCs w:val="16"/>
        </w:rPr>
        <w:t xml:space="preserve">    </w:t>
      </w:r>
      <w:r w:rsidRPr="00214B82">
        <w:rPr>
          <w:noProof/>
          <w:sz w:val="16"/>
          <w:szCs w:val="16"/>
        </w:rPr>
        <w:t>ORLEANS</w:t>
      </w:r>
    </w:p>
    <w:p w14:paraId="25C87ED3" w14:textId="77777777" w:rsidR="006317BB" w:rsidRPr="0042336D" w:rsidRDefault="006317BB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Gymnase Barthelemy</w:t>
      </w:r>
    </w:p>
    <w:p w14:paraId="17B6380D" w14:textId="77777777" w:rsidR="006317BB" w:rsidRPr="0042336D" w:rsidRDefault="006317BB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44910491" w14:textId="77777777" w:rsidR="006317BB" w:rsidRPr="0042336D" w:rsidRDefault="006317BB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0A691136" w14:textId="77777777" w:rsidR="006317BB" w:rsidRDefault="006317B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7BC5F29F" w14:textId="77777777" w:rsidR="006317BB" w:rsidRDefault="006317B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73F9ABD4" w14:textId="77777777" w:rsidR="006317BB" w:rsidRPr="00922693" w:rsidRDefault="006317BB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214B82">
        <w:rPr>
          <w:noProof/>
          <w:sz w:val="16"/>
          <w:szCs w:val="16"/>
        </w:rPr>
        <w:t>PHILIPPEAU Florian</w:t>
      </w:r>
    </w:p>
    <w:p w14:paraId="4C41DDC6" w14:textId="77777777" w:rsidR="006317BB" w:rsidRPr="00922693" w:rsidRDefault="006317BB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15E5D537" w14:textId="77777777" w:rsidR="006317BB" w:rsidRPr="00922693" w:rsidRDefault="006317BB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214B82">
        <w:rPr>
          <w:rFonts w:ascii="Comic Sans MS" w:hAnsi="Comic Sans MS"/>
          <w:noProof/>
          <w:sz w:val="16"/>
          <w:szCs w:val="16"/>
        </w:rPr>
        <w:t>06 81 07 13 88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florian.philippeau@hotmail.fr</w:t>
      </w:r>
    </w:p>
    <w:p w14:paraId="2D31621E" w14:textId="77777777" w:rsidR="006317BB" w:rsidRPr="00922693" w:rsidRDefault="006317BB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5A8DE925" w14:textId="77777777" w:rsidR="006317BB" w:rsidRPr="00922693" w:rsidRDefault="006317B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11361EE4" w14:textId="77777777" w:rsidR="006317BB" w:rsidRDefault="006317B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644BBA43" w14:textId="77777777" w:rsidR="006317BB" w:rsidRPr="00912D40" w:rsidRDefault="006317BB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48358756" w14:textId="77777777" w:rsidR="006317BB" w:rsidRPr="00912D40" w:rsidRDefault="006317BB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4895D6C4" w14:textId="77777777" w:rsidR="006317BB" w:rsidRDefault="006317BB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375D05F4" w14:textId="77777777" w:rsidR="006317BB" w:rsidRPr="00C53058" w:rsidRDefault="006317BB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06BA38F0" w14:textId="77777777" w:rsidR="006317BB" w:rsidRPr="00912D40" w:rsidRDefault="006317BB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3126F3C1" w14:textId="77777777" w:rsidR="006317BB" w:rsidRPr="00805C7B" w:rsidRDefault="006317BB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3E61FF2A" w14:textId="77777777" w:rsidR="006317BB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5086D61C" w14:textId="77777777" w:rsidR="006317BB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FD0C091" w14:textId="77777777" w:rsidR="006317BB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678770E" w14:textId="77777777" w:rsidR="006317BB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67C4202" w14:textId="77777777" w:rsidR="006317BB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7FD0C1C" w14:textId="77777777" w:rsidR="006317BB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1C66FA8" w14:textId="77777777" w:rsidR="006317BB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4B63F92" w14:textId="77777777" w:rsidR="006317BB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6EB19F13" w14:textId="77777777" w:rsidR="006317BB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2F309058" w14:textId="77777777" w:rsidR="006317BB" w:rsidRPr="00EE1418" w:rsidRDefault="006317B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751E3DEE" w14:textId="77777777" w:rsidR="006317BB" w:rsidRDefault="006317B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6119DEF3">
          <v:shape id="_x0000_s1041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7564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388B02D8">
          <v:shape id="_x0000_s1039" type="#_x0000_t202" style="position:absolute;left:0;text-align:left;margin-left:3.25pt;margin-top:12.7pt;width:258.7pt;height:63pt;z-index:251673600" stroked="f">
            <v:textbox style="mso-next-textbox:#_x0000_s1039">
              <w:txbxContent>
                <w:p w14:paraId="16665BD7" w14:textId="77777777" w:rsidR="006317BB" w:rsidRDefault="006317BB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6FDE11F5" w14:textId="77777777" w:rsidR="006317BB" w:rsidRDefault="006317BB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563CF74" w14:textId="77777777" w:rsidR="006317BB" w:rsidRPr="00401902" w:rsidRDefault="006317BB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243ADBFB" w14:textId="77777777" w:rsidR="006317BB" w:rsidRDefault="006317B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116043A" w14:textId="77777777" w:rsidR="006317BB" w:rsidRDefault="006317B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4ACE8F5" w14:textId="77777777" w:rsidR="006317BB" w:rsidRDefault="006317B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871C836" w14:textId="77777777" w:rsidR="006317BB" w:rsidRPr="00AA7023" w:rsidRDefault="006317BB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001A9052" w14:textId="77777777" w:rsidR="006317BB" w:rsidRPr="00EE1418" w:rsidRDefault="006317BB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161F3EF5" w14:textId="77777777" w:rsidR="006317BB" w:rsidRDefault="006317BB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47BEF414" w14:textId="77777777" w:rsidR="006317BB" w:rsidRDefault="006317BB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03A67885" w14:textId="77777777" w:rsidR="006317BB" w:rsidRPr="007C6334" w:rsidRDefault="006317BB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246A366C" w14:textId="77777777" w:rsidR="006317BB" w:rsidRPr="00912D40" w:rsidRDefault="006317B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19B6983E" w14:textId="77777777" w:rsidR="006317BB" w:rsidRDefault="006317B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0CFB2F2F" w14:textId="77777777" w:rsidR="006317BB" w:rsidRDefault="006317B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1B4DDB71" w14:textId="77777777" w:rsidR="006317BB" w:rsidRDefault="006317B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14E84ED4" w14:textId="77777777" w:rsidR="006317BB" w:rsidRPr="0058257B" w:rsidRDefault="006317BB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BOUVET Sylvain</w:t>
      </w:r>
      <w:r>
        <w:rPr>
          <w:sz w:val="16"/>
          <w:szCs w:val="16"/>
        </w:rPr>
        <w:tab/>
      </w:r>
    </w:p>
    <w:p w14:paraId="2F24C726" w14:textId="77777777" w:rsidR="006317BB" w:rsidRDefault="006317BB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30F8D61F" w14:textId="77777777" w:rsidR="006317BB" w:rsidRPr="00912D40" w:rsidRDefault="006317BB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553B2A84" w14:textId="77777777" w:rsidR="006317BB" w:rsidRPr="006E7CC6" w:rsidRDefault="006317BB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5 résidence de la mouchetière</w:t>
      </w:r>
    </w:p>
    <w:p w14:paraId="59DB0030" w14:textId="77777777" w:rsidR="006317BB" w:rsidRPr="00912D40" w:rsidRDefault="006317BB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41A32367" w14:textId="77777777" w:rsidR="006317BB" w:rsidRDefault="006317BB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214B82">
        <w:rPr>
          <w:rFonts w:ascii="Futura Lt BT" w:hAnsi="Futura Lt BT"/>
          <w:noProof/>
          <w:sz w:val="16"/>
          <w:szCs w:val="16"/>
        </w:rPr>
        <w:t>45140 ST JEAN DE LA RUELLE</w:t>
      </w:r>
    </w:p>
    <w:p w14:paraId="2A920AD3" w14:textId="77777777" w:rsidR="006317BB" w:rsidRDefault="006317BB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3FB6036A" w14:textId="77777777" w:rsidR="006317BB" w:rsidRPr="00912D40" w:rsidRDefault="006317BB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44ADCD47" w14:textId="77777777" w:rsidR="006317BB" w:rsidRDefault="006317BB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06 70 86 68 04</w:t>
      </w:r>
    </w:p>
    <w:p w14:paraId="5AA8F97A" w14:textId="77777777" w:rsidR="006317BB" w:rsidRPr="00912D40" w:rsidRDefault="006317BB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1F77B19D" w14:textId="77777777" w:rsidR="006317BB" w:rsidRDefault="006317BB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CMPJM Ingré TT</w:t>
      </w:r>
    </w:p>
    <w:p w14:paraId="4DE583EA" w14:textId="77777777" w:rsidR="006317BB" w:rsidRPr="00912D40" w:rsidRDefault="006317BB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79028477" w14:textId="77777777" w:rsidR="006317BB" w:rsidRDefault="006317BB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454817</w:t>
      </w:r>
    </w:p>
    <w:p w14:paraId="70A0CEFA" w14:textId="77777777" w:rsidR="006317BB" w:rsidRPr="00912D40" w:rsidRDefault="006317BB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64312F80" w14:textId="77777777" w:rsidR="006317BB" w:rsidRDefault="006317BB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4DF823E1" w14:textId="77777777" w:rsidR="006317BB" w:rsidRPr="00912D40" w:rsidRDefault="006317BB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43855B89" w14:textId="77777777" w:rsidR="006317BB" w:rsidRDefault="006317B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E1566B7" w14:textId="77777777" w:rsidR="006317BB" w:rsidRDefault="006317B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612736A" w14:textId="77777777" w:rsidR="006317BB" w:rsidRPr="00912D40" w:rsidRDefault="006317B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CE289F1" w14:textId="77777777" w:rsidR="006317BB" w:rsidRPr="00912D40" w:rsidRDefault="006317B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9D2B3A0" w14:textId="77777777" w:rsidR="006317BB" w:rsidRDefault="006317BB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214B82">
        <w:rPr>
          <w:rFonts w:ascii="Comic Sans MS" w:hAnsi="Comic Sans MS"/>
          <w:noProof/>
          <w:sz w:val="16"/>
          <w:szCs w:val="16"/>
        </w:rPr>
        <w:t>ORLEANS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1341C922" w14:textId="77777777" w:rsidR="006317BB" w:rsidRPr="00912D40" w:rsidRDefault="006317BB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5DCDE62E" w14:textId="77777777" w:rsidR="006317BB" w:rsidRDefault="006317BB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3F0461D4" w14:textId="77777777" w:rsidR="006317BB" w:rsidRPr="00912D40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629EA2B" w14:textId="77777777" w:rsidR="006317BB" w:rsidRPr="00912D40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31093988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9F0DBF0" w14:textId="77777777" w:rsidR="006317BB" w:rsidRPr="00912D40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3832759B" w14:textId="77777777" w:rsidR="006317BB" w:rsidRPr="00912D40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02D698F9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47F8E7E5">
          <v:shape id="_x0000_s1035" type="#_x0000_t202" style="position:absolute;left:0;text-align:left;margin-left:17.25pt;margin-top:5.45pt;width:351pt;height:108.75pt;z-index:251669504">
            <v:textbox style="mso-next-textbox:#_x0000_s1035">
              <w:txbxContent>
                <w:p w14:paraId="7B1E0783" w14:textId="77777777" w:rsidR="006317BB" w:rsidRPr="00B7649E" w:rsidRDefault="006317B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4A132440" w14:textId="77777777" w:rsidR="006317BB" w:rsidRPr="00B7649E" w:rsidRDefault="006317B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5B62883C" w14:textId="77777777" w:rsidR="006317BB" w:rsidRPr="00B7649E" w:rsidRDefault="006317B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6E114F98" w14:textId="77777777" w:rsidR="006317BB" w:rsidRPr="00B7649E" w:rsidRDefault="006317B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29276658" w14:textId="77777777" w:rsidR="006317BB" w:rsidRDefault="006317BB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7DB73DE1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9CDCE22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769E6C2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4C69CC8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2798B9C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BEDA92C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7800474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537BF91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6BCE6F5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7F51136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FA1EDAD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227F45D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1D690EB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F8247E3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40C9201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149EF3A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C6B6D1F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0460B10" w14:textId="77777777" w:rsidR="006317BB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A23459F" w14:textId="77777777" w:rsidR="006317BB" w:rsidRPr="00CE0C40" w:rsidRDefault="006317B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632B250" w14:textId="77777777" w:rsidR="006317BB" w:rsidRDefault="006317BB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01EF80D5" w14:textId="77777777" w:rsidR="006317BB" w:rsidRDefault="006317BB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6317BB" w:rsidSect="006317BB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5C2E0FB8" w14:textId="77777777" w:rsidR="006317BB" w:rsidRPr="004D2648" w:rsidRDefault="006317BB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6E1DE35B" w14:textId="77777777" w:rsidR="006317BB" w:rsidRPr="00EE1418" w:rsidRDefault="006317BB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BA7FEEA" w14:textId="77777777" w:rsidR="006317BB" w:rsidRDefault="006317B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32E50459">
          <v:shape id="_x0000_s1042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7667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6E4A11A">
          <v:shape id="_x0000_s1036" type="#_x0000_t202" style="position:absolute;left:0;text-align:left;margin-left:5.55pt;margin-top:3.7pt;width:261pt;height:61.65pt;z-index:251670528" stroked="f">
            <v:textbox style="mso-next-textbox:#_x0000_s1036">
              <w:txbxContent>
                <w:p w14:paraId="4C156CD8" w14:textId="77777777" w:rsidR="006317BB" w:rsidRDefault="006317BB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6CFD7342" w14:textId="77777777" w:rsidR="006317BB" w:rsidRDefault="006317BB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23B8E2E" w14:textId="77777777" w:rsidR="006317BB" w:rsidRPr="00401902" w:rsidRDefault="006317BB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46EB1D5E" w14:textId="77777777" w:rsidR="006317BB" w:rsidRDefault="006317B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4D26821" w14:textId="77777777" w:rsidR="006317BB" w:rsidRDefault="006317B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56F190AE" w14:textId="77777777" w:rsidR="006317BB" w:rsidRPr="00AA7023" w:rsidRDefault="006317B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0C48431F" w14:textId="77777777" w:rsidR="006317BB" w:rsidRPr="00EE1418" w:rsidRDefault="006317BB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4B43C2EB" w14:textId="77777777" w:rsidR="006317BB" w:rsidRPr="00F6138C" w:rsidRDefault="006317BB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0199963B" w14:textId="77777777" w:rsidR="006317BB" w:rsidRDefault="006317B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7C24F546" w14:textId="77777777" w:rsidR="006317BB" w:rsidRDefault="006317BB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30E28634" w14:textId="77777777" w:rsidR="006317BB" w:rsidRPr="00FD6D14" w:rsidRDefault="006317B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7D433CFF" w14:textId="77777777" w:rsidR="006317BB" w:rsidRPr="00B34D61" w:rsidRDefault="006317BB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214B82">
        <w:rPr>
          <w:rFonts w:ascii="Comic Sans MS" w:hAnsi="Comic Sans MS" w:cs="Arial"/>
          <w:b/>
          <w:noProof/>
          <w:sz w:val="22"/>
          <w:szCs w:val="24"/>
        </w:rPr>
        <w:t>US ORLEANS TT 2</w:t>
      </w:r>
    </w:p>
    <w:p w14:paraId="1788071D" w14:textId="77777777" w:rsidR="006317BB" w:rsidRPr="00B34D61" w:rsidRDefault="006317BB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58859C68" w14:textId="77777777" w:rsidR="006317BB" w:rsidRDefault="006317BB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18CE1674" w14:textId="77777777" w:rsidR="006317BB" w:rsidRPr="00D2290D" w:rsidRDefault="006317BB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35401D5C" w14:textId="77777777" w:rsidR="006317BB" w:rsidRPr="005620A1" w:rsidRDefault="006317B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Verdana" w:hAnsi="Verdana" w:cs="Arial"/>
          <w:b/>
          <w:noProof/>
        </w:rPr>
        <w:t>US ORLEANS TT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77B31541" w14:textId="77777777" w:rsidR="006317BB" w:rsidRPr="005620A1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C435FB7" w14:textId="77777777" w:rsidR="006317BB" w:rsidRPr="00FE7EED" w:rsidRDefault="006317BB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2FBBC81F" w14:textId="77777777" w:rsidR="006317BB" w:rsidRPr="00FE7EED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1F92288" w14:textId="77777777" w:rsidR="006317BB" w:rsidRPr="00FE7EED" w:rsidRDefault="006317B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214B82">
        <w:rPr>
          <w:rFonts w:ascii="Verdana" w:hAnsi="Verdana"/>
          <w:b/>
          <w:noProof/>
        </w:rPr>
        <w:t>CJM BOURGES TT 3</w:t>
      </w:r>
    </w:p>
    <w:p w14:paraId="5DAE8A01" w14:textId="77777777" w:rsidR="006317BB" w:rsidRPr="00FE7EED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0BF136F6" w14:textId="77777777" w:rsidR="006317BB" w:rsidRPr="00FE7EED" w:rsidRDefault="006317BB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214B82">
        <w:rPr>
          <w:rFonts w:ascii="Comic Sans MS" w:hAnsi="Comic Sans MS"/>
          <w:b/>
          <w:noProof/>
          <w:sz w:val="24"/>
          <w:szCs w:val="24"/>
        </w:rPr>
        <w:t>R2</w:t>
      </w:r>
    </w:p>
    <w:p w14:paraId="3FD632BD" w14:textId="77777777" w:rsidR="006317BB" w:rsidRPr="00FE7EED" w:rsidRDefault="006317BB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17655F6B" w14:textId="77777777" w:rsidR="006317BB" w:rsidRPr="00FE7EED" w:rsidRDefault="006317BB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270A4EC9" w14:textId="77777777" w:rsidR="006317BB" w:rsidRPr="00FE7EED" w:rsidRDefault="006317BB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17D305D" w14:textId="77777777" w:rsidR="006317BB" w:rsidRDefault="006317BB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4AB5343B" w14:textId="77777777" w:rsidR="006317BB" w:rsidRPr="00D2290D" w:rsidRDefault="006317BB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4A18A1C" w14:textId="77777777" w:rsidR="006317BB" w:rsidRDefault="006317BB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643C235F" w14:textId="77777777" w:rsidR="006317BB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7225CD20" w14:textId="77777777" w:rsidR="006317BB" w:rsidRPr="004C0F9D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2F3B27C2" w14:textId="77777777" w:rsidR="006317BB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0B70FCF2" w14:textId="77777777" w:rsidR="006317BB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8A47DA0" w14:textId="77777777" w:rsidR="006317BB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9740EF6" w14:textId="77777777" w:rsidR="006317BB" w:rsidRPr="00FC12F0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646EB0CE" w14:textId="77777777" w:rsidR="006317BB" w:rsidRPr="00D2290D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581CCF2" w14:textId="77777777" w:rsidR="006317BB" w:rsidRPr="005620A1" w:rsidRDefault="006317BB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214B82">
        <w:rPr>
          <w:rFonts w:ascii="Comic Sans MS" w:hAnsi="Comic Sans MS"/>
          <w:b/>
          <w:noProof/>
          <w:sz w:val="22"/>
          <w:szCs w:val="22"/>
        </w:rPr>
        <w:t>ORLEANS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Comic Sans MS" w:hAnsi="Comic Sans MS"/>
          <w:b/>
          <w:noProof/>
          <w:sz w:val="22"/>
          <w:szCs w:val="22"/>
          <w:u w:val="single"/>
        </w:rPr>
        <w:t>BOUVET Sylvain</w:t>
      </w:r>
    </w:p>
    <w:p w14:paraId="5FA007ED" w14:textId="77777777" w:rsidR="006317BB" w:rsidRPr="008D4E81" w:rsidRDefault="006317BB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195CE8CA" w14:textId="77777777" w:rsidR="006317BB" w:rsidRPr="008D4E81" w:rsidRDefault="006317BB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1C5B511F" w14:textId="77777777" w:rsidR="006317BB" w:rsidRPr="008D4E81" w:rsidRDefault="006317BB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7643CD87" w14:textId="77777777" w:rsidR="006317BB" w:rsidRPr="008D4E81" w:rsidRDefault="006317BB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230A7E2" w14:textId="77777777" w:rsidR="006317BB" w:rsidRDefault="006317B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5C0522F5">
          <v:shape id="_x0000_s1043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7769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4C1AF9E7">
          <v:shape id="_x0000_s1037" type="#_x0000_t202" style="position:absolute;left:0;text-align:left;margin-left:5.55pt;margin-top:3.7pt;width:258.7pt;height:60pt;z-index:251671552" stroked="f">
            <v:textbox style="mso-next-textbox:#_x0000_s1037">
              <w:txbxContent>
                <w:p w14:paraId="5CEED64E" w14:textId="77777777" w:rsidR="006317BB" w:rsidRDefault="006317BB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51A04507" w14:textId="77777777" w:rsidR="006317BB" w:rsidRDefault="006317BB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C84FD74" w14:textId="77777777" w:rsidR="006317BB" w:rsidRPr="00401902" w:rsidRDefault="006317BB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3FA55C0C" w14:textId="77777777" w:rsidR="006317BB" w:rsidRDefault="006317B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5C9151F" w14:textId="77777777" w:rsidR="006317BB" w:rsidRDefault="006317B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E3C1B28" w14:textId="77777777" w:rsidR="006317BB" w:rsidRPr="0015252D" w:rsidRDefault="006317B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72EA9FA6" w14:textId="77777777" w:rsidR="006317BB" w:rsidRPr="00EE1418" w:rsidRDefault="006317BB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2DFBA681" w14:textId="77777777" w:rsidR="006317BB" w:rsidRDefault="006317BB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A2F7ECD" w14:textId="77777777" w:rsidR="006317BB" w:rsidRDefault="006317B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7B205370" w14:textId="77777777" w:rsidR="006317BB" w:rsidRDefault="006317BB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22DEF25" w14:textId="77777777" w:rsidR="006317BB" w:rsidRPr="00FD6D14" w:rsidRDefault="006317B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573C10DE" w14:textId="77777777" w:rsidR="006317BB" w:rsidRPr="00B466D0" w:rsidRDefault="006317BB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214B82">
        <w:rPr>
          <w:rFonts w:ascii="Comic Sans MS" w:hAnsi="Comic Sans MS"/>
          <w:b/>
          <w:noProof/>
          <w:sz w:val="24"/>
          <w:szCs w:val="24"/>
        </w:rPr>
        <w:t>CJM BOURGES TT 3</w:t>
      </w:r>
    </w:p>
    <w:p w14:paraId="365FF7DB" w14:textId="77777777" w:rsidR="006317BB" w:rsidRPr="00B466D0" w:rsidRDefault="006317BB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1AB452EB" w14:textId="77777777" w:rsidR="006317BB" w:rsidRDefault="006317BB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12DDCA5B" w14:textId="77777777" w:rsidR="006317BB" w:rsidRPr="00D2290D" w:rsidRDefault="006317BB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61A8B563" w14:textId="77777777" w:rsidR="006317BB" w:rsidRPr="005620A1" w:rsidRDefault="006317B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Verdana" w:hAnsi="Verdana" w:cs="Arial"/>
          <w:b/>
          <w:noProof/>
        </w:rPr>
        <w:t>US ORLEANS TT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204376E0" w14:textId="77777777" w:rsidR="006317BB" w:rsidRPr="005620A1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7343608" w14:textId="77777777" w:rsidR="006317BB" w:rsidRPr="00FE7EED" w:rsidRDefault="006317BB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0909B5C3" w14:textId="77777777" w:rsidR="006317BB" w:rsidRPr="00FE7EED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48EC00C" w14:textId="77777777" w:rsidR="006317BB" w:rsidRPr="00FE7EED" w:rsidRDefault="006317B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214B82">
        <w:rPr>
          <w:rFonts w:ascii="Verdana" w:hAnsi="Verdana"/>
          <w:b/>
          <w:noProof/>
        </w:rPr>
        <w:t>CJM BOURGES TT 3</w:t>
      </w:r>
    </w:p>
    <w:p w14:paraId="036A6DC5" w14:textId="77777777" w:rsidR="006317BB" w:rsidRPr="00FE7EED" w:rsidRDefault="006317B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2501D724" w14:textId="77777777" w:rsidR="006317BB" w:rsidRPr="00FE7EED" w:rsidRDefault="006317BB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214B82">
        <w:rPr>
          <w:rFonts w:ascii="Comic Sans MS" w:hAnsi="Comic Sans MS"/>
          <w:b/>
          <w:noProof/>
          <w:sz w:val="24"/>
          <w:szCs w:val="24"/>
        </w:rPr>
        <w:t>R2</w:t>
      </w:r>
    </w:p>
    <w:p w14:paraId="52A738DF" w14:textId="77777777" w:rsidR="006317BB" w:rsidRPr="00FE7EED" w:rsidRDefault="006317BB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743DB713" w14:textId="77777777" w:rsidR="006317BB" w:rsidRPr="00FE7EED" w:rsidRDefault="006317BB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7EA53B99" w14:textId="77777777" w:rsidR="006317BB" w:rsidRPr="00FE7EED" w:rsidRDefault="006317BB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23EC6BC6" w14:textId="77777777" w:rsidR="006317BB" w:rsidRDefault="006317BB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3FEF42E7" w14:textId="77777777" w:rsidR="006317BB" w:rsidRPr="00D2290D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8E665B1" w14:textId="77777777" w:rsidR="006317BB" w:rsidRPr="00D2290D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9D825F9" w14:textId="77777777" w:rsidR="006317BB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4357FCD" w14:textId="77777777" w:rsidR="006317BB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37493BE" w14:textId="77777777" w:rsidR="006317BB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A54C9AD" w14:textId="77777777" w:rsidR="006317BB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1C9A9AB" w14:textId="77777777" w:rsidR="006317BB" w:rsidRPr="00D2290D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07EEB52" w14:textId="77777777" w:rsidR="006317BB" w:rsidRPr="00D2290D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0169FB4" w14:textId="77777777" w:rsidR="006317BB" w:rsidRPr="00D2290D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EF979FA" w14:textId="77777777" w:rsidR="006317BB" w:rsidRPr="00D2290D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3C977DD" w14:textId="77777777" w:rsidR="006317BB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3082D22" w14:textId="77777777" w:rsidR="006317BB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BB82EA5" w14:textId="77777777" w:rsidR="006317BB" w:rsidRDefault="006317B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3E239BF" w14:textId="77777777" w:rsidR="006317BB" w:rsidRDefault="006317BB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08CE2B02" w14:textId="77777777" w:rsidR="006317BB" w:rsidRPr="00FC12F0" w:rsidRDefault="006317BB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8549E4D" w14:textId="77777777" w:rsidR="006317BB" w:rsidRPr="005620A1" w:rsidRDefault="006317BB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214B82">
        <w:rPr>
          <w:rFonts w:ascii="Comic Sans MS" w:hAnsi="Comic Sans MS"/>
          <w:b/>
          <w:noProof/>
          <w:sz w:val="22"/>
          <w:szCs w:val="22"/>
        </w:rPr>
        <w:t>ORLEANS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Comic Sans MS" w:hAnsi="Comic Sans MS"/>
          <w:b/>
          <w:noProof/>
          <w:sz w:val="22"/>
          <w:szCs w:val="22"/>
          <w:u w:val="single"/>
        </w:rPr>
        <w:t>BOUVET Sylvain</w:t>
      </w:r>
    </w:p>
    <w:p w14:paraId="1149E11E" w14:textId="77777777" w:rsidR="006317BB" w:rsidRPr="008D4E81" w:rsidRDefault="006317BB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5A4DFA03" w14:textId="77777777" w:rsidR="006317BB" w:rsidRDefault="006317BB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6317BB" w:rsidSect="006317BB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7C7D352E" w14:textId="77777777" w:rsidR="006317BB" w:rsidRPr="008D4E81" w:rsidRDefault="006317BB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6317BB" w:rsidRPr="008D4E81" w:rsidSect="006317BB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9E05E" w14:textId="77777777" w:rsidR="00102A77" w:rsidRDefault="00102A77">
      <w:r>
        <w:separator/>
      </w:r>
    </w:p>
  </w:endnote>
  <w:endnote w:type="continuationSeparator" w:id="0">
    <w:p w14:paraId="796F9F60" w14:textId="77777777" w:rsidR="00102A77" w:rsidRDefault="00102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F8CF2" w14:textId="77777777" w:rsidR="00102A77" w:rsidRDefault="00102A77">
      <w:r>
        <w:separator/>
      </w:r>
    </w:p>
  </w:footnote>
  <w:footnote w:type="continuationSeparator" w:id="0">
    <w:p w14:paraId="56EFF6B8" w14:textId="77777777" w:rsidR="00102A77" w:rsidRDefault="00102A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913196618">
    <w:abstractNumId w:val="1"/>
  </w:num>
  <w:num w:numId="2" w16cid:durableId="1313632126">
    <w:abstractNumId w:val="1"/>
  </w:num>
  <w:num w:numId="3" w16cid:durableId="119880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4342B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A77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C6590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128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87D04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17BB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74162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2BCA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96DC2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44"/>
    <o:shapelayout v:ext="edit">
      <o:idmap v:ext="edit" data="1"/>
    </o:shapelayout>
  </w:shapeDefaults>
  <w:decimalSymbol w:val=","/>
  <w:listSeparator w:val=";"/>
  <w14:docId w14:val="3E8ED898"/>
  <w15:chartTrackingRefBased/>
  <w15:docId w15:val="{F820BCCF-995A-417A-9B50-0FB027A00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1</TotalTime>
  <Pages>4</Pages>
  <Words>1147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2026-10-27T13:38:00Z</dcterms:created>
  <dcterms:modified xsi:type="dcterms:W3CDTF">2026-10-27T13:39:00Z</dcterms:modified>
  <cp:contentStatus/>
</cp:coreProperties>
</file>