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3D906" w14:textId="77777777" w:rsidR="00DB08F4" w:rsidRPr="00AA7023" w:rsidRDefault="00DB08F4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64397206" w14:textId="77777777" w:rsidR="00DB08F4" w:rsidRPr="00EE1418" w:rsidRDefault="00DB08F4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0AD84EE3" w14:textId="77777777" w:rsidR="00DB08F4" w:rsidRDefault="00DB08F4" w:rsidP="003F35AB">
      <w:pPr>
        <w:pStyle w:val="NormalWeb"/>
      </w:pPr>
      <w:r>
        <w:rPr>
          <w:noProof/>
        </w:rPr>
        <w:pict w14:anchorId="1CECF4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495FBC82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5BDC0C92" w14:textId="77777777" w:rsidR="00DB08F4" w:rsidRDefault="00DB08F4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3DB21AB" w14:textId="77777777" w:rsidR="00DB08F4" w:rsidRDefault="00DB08F4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28A774CA" w14:textId="77777777" w:rsidR="00DB08F4" w:rsidRPr="00401902" w:rsidRDefault="00DB08F4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275713DD" w14:textId="77777777" w:rsidR="00DB08F4" w:rsidRDefault="00DB08F4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52A1BE01" w14:textId="77777777" w:rsidR="00DB08F4" w:rsidRDefault="00DB08F4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22031976" w14:textId="77777777" w:rsidR="00DB08F4" w:rsidRDefault="00DB08F4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BF48953" w14:textId="77777777" w:rsidR="00DB08F4" w:rsidRPr="00AA7023" w:rsidRDefault="00DB08F4" w:rsidP="00AA7023">
      <w:pPr>
        <w:tabs>
          <w:tab w:val="left" w:pos="3828"/>
        </w:tabs>
        <w:jc w:val="both"/>
        <w:rPr>
          <w:rFonts w:ascii="Arial" w:hAnsi="Arial"/>
        </w:rPr>
      </w:pPr>
    </w:p>
    <w:p w14:paraId="1F451D9B" w14:textId="77777777" w:rsidR="00DB08F4" w:rsidRPr="00EE1418" w:rsidRDefault="00DB08F4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398D7EE1" w14:textId="77777777" w:rsidR="00DB08F4" w:rsidRPr="0042336D" w:rsidRDefault="00DB08F4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044940BA" w14:textId="77777777" w:rsidR="00DB08F4" w:rsidRDefault="00DB08F4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0944E1E3" w14:textId="77777777" w:rsidR="00DB08F4" w:rsidRDefault="00DB08F4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214B82">
        <w:rPr>
          <w:b/>
          <w:noProof/>
          <w:color w:val="FF0000"/>
        </w:rPr>
        <w:t>DODU Adrien</w:t>
      </w:r>
      <w:r>
        <w:rPr>
          <w:b/>
          <w:sz w:val="16"/>
          <w:szCs w:val="16"/>
        </w:rPr>
        <w:t xml:space="preserve"> </w:t>
      </w:r>
    </w:p>
    <w:p w14:paraId="329A6B6D" w14:textId="77777777" w:rsidR="00DB08F4" w:rsidRPr="00720F4B" w:rsidRDefault="00DB08F4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691803A5" w14:textId="77777777" w:rsidR="00DB08F4" w:rsidRPr="006719A3" w:rsidRDefault="00DB08F4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5950C2FB" w14:textId="77777777" w:rsidR="00DB08F4" w:rsidRPr="0042336D" w:rsidRDefault="00DB08F4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0A55028F" w14:textId="77777777" w:rsidR="00DB08F4" w:rsidRPr="006719A3" w:rsidRDefault="00DB08F4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7A4FE696" w14:textId="77777777" w:rsidR="00DB08F4" w:rsidRPr="003E7C18" w:rsidRDefault="00DB08F4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664E02FF" w14:textId="77777777" w:rsidR="00DB08F4" w:rsidRDefault="00DB08F4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59D5F03D" w14:textId="77777777" w:rsidR="00DB08F4" w:rsidRPr="00912D40" w:rsidRDefault="00DB08F4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7F6E3ACF" w14:textId="77777777" w:rsidR="00DB08F4" w:rsidRDefault="00DB08F4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42D3118F" w14:textId="77777777" w:rsidR="00DB08F4" w:rsidRPr="0042336D" w:rsidRDefault="00DB08F4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214B82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214B82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214B82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36556641" w14:textId="77777777" w:rsidR="00DB08F4" w:rsidRPr="00912D40" w:rsidRDefault="00DB08F4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05409426" w14:textId="77777777" w:rsidR="00DB08F4" w:rsidRDefault="00DB08F4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214B82">
        <w:rPr>
          <w:noProof/>
          <w:sz w:val="16"/>
          <w:szCs w:val="16"/>
        </w:rPr>
        <w:t>R1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214B82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214B82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198022B0" w14:textId="77777777" w:rsidR="00DB08F4" w:rsidRDefault="00DB08F4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63BF8C35" w14:textId="77777777" w:rsidR="00DB08F4" w:rsidRPr="00895385" w:rsidRDefault="00DB08F4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4672B807" w14:textId="77777777" w:rsidR="00DB08F4" w:rsidRPr="008D4E81" w:rsidRDefault="00DB08F4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214B82">
        <w:rPr>
          <w:noProof/>
          <w:sz w:val="16"/>
          <w:szCs w:val="16"/>
        </w:rPr>
        <w:t>04450751</w:t>
      </w:r>
      <w:r w:rsidRPr="008D4E81">
        <w:rPr>
          <w:sz w:val="16"/>
          <w:szCs w:val="16"/>
        </w:rPr>
        <w:t xml:space="preserve">   </w:t>
      </w:r>
      <w:r w:rsidRPr="00214B82">
        <w:rPr>
          <w:b/>
          <w:noProof/>
          <w:sz w:val="16"/>
          <w:szCs w:val="16"/>
        </w:rPr>
        <w:t>PING ST JEAN 45 2</w:t>
      </w:r>
      <w:r w:rsidRPr="008D4E81">
        <w:rPr>
          <w:b/>
          <w:sz w:val="16"/>
          <w:szCs w:val="16"/>
        </w:rPr>
        <w:tab/>
        <w:t xml:space="preserve">à     </w:t>
      </w:r>
      <w:r w:rsidRPr="00214B82">
        <w:rPr>
          <w:b/>
          <w:noProof/>
          <w:sz w:val="16"/>
          <w:szCs w:val="16"/>
        </w:rPr>
        <w:t>CMPJM INGRE TT 3</w:t>
      </w:r>
    </w:p>
    <w:p w14:paraId="3A0AB82A" w14:textId="77777777" w:rsidR="00DB08F4" w:rsidRPr="008D4E81" w:rsidRDefault="00DB08F4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4847F202" w14:textId="77777777" w:rsidR="00DB08F4" w:rsidRDefault="00DB08F4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0B1C0CE6" w14:textId="77777777" w:rsidR="00DB08F4" w:rsidRPr="0042336D" w:rsidRDefault="00DB08F4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4E2782AF" w14:textId="77777777" w:rsidR="00DB08F4" w:rsidRDefault="00DB08F4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5CCD5714" w14:textId="77777777" w:rsidR="00DB08F4" w:rsidRPr="00895385" w:rsidRDefault="00DB08F4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4C927C7F" w14:textId="77777777" w:rsidR="00DB08F4" w:rsidRPr="0042336D" w:rsidRDefault="00DB08F4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  <w:t xml:space="preserve">    </w:t>
      </w:r>
      <w:r w:rsidRPr="00214B82">
        <w:rPr>
          <w:noProof/>
          <w:sz w:val="16"/>
          <w:szCs w:val="16"/>
        </w:rPr>
        <w:t>ST JEAN DE LA RUELLE</w:t>
      </w:r>
    </w:p>
    <w:p w14:paraId="2ABEF2FF" w14:textId="77777777" w:rsidR="00DB08F4" w:rsidRPr="0042336D" w:rsidRDefault="00DB08F4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77 Rue Croix Baudu  45140 St Jean De La Ruelle</w:t>
      </w:r>
    </w:p>
    <w:p w14:paraId="7A7CF8D3" w14:textId="77777777" w:rsidR="00DB08F4" w:rsidRPr="0042336D" w:rsidRDefault="00DB08F4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2762AED7" w14:textId="77777777" w:rsidR="00DB08F4" w:rsidRPr="0042336D" w:rsidRDefault="00DB08F4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0FDA2F12" w14:textId="77777777" w:rsidR="00DB08F4" w:rsidRDefault="00DB08F4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404C8B86" w14:textId="77777777" w:rsidR="00DB08F4" w:rsidRDefault="00DB08F4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5391602E" w14:textId="77777777" w:rsidR="00DB08F4" w:rsidRPr="00922693" w:rsidRDefault="00DB08F4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214B82">
        <w:rPr>
          <w:noProof/>
          <w:sz w:val="16"/>
          <w:szCs w:val="16"/>
        </w:rPr>
        <w:t>QUETARD Thierry</w:t>
      </w:r>
    </w:p>
    <w:p w14:paraId="0B23B003" w14:textId="77777777" w:rsidR="00DB08F4" w:rsidRPr="00922693" w:rsidRDefault="00DB08F4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73241AC2" w14:textId="77777777" w:rsidR="00DB08F4" w:rsidRPr="00922693" w:rsidRDefault="00DB08F4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214B82">
        <w:rPr>
          <w:rFonts w:ascii="Comic Sans MS" w:hAnsi="Comic Sans MS"/>
          <w:noProof/>
          <w:sz w:val="16"/>
          <w:szCs w:val="16"/>
        </w:rPr>
        <w:t>06 78 47 26 73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quetard.thierry@wanadoo.fr</w:t>
      </w:r>
    </w:p>
    <w:p w14:paraId="4B23831B" w14:textId="77777777" w:rsidR="00DB08F4" w:rsidRPr="00922693" w:rsidRDefault="00DB08F4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2C697BC0" w14:textId="77777777" w:rsidR="00DB08F4" w:rsidRPr="00922693" w:rsidRDefault="00DB08F4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65BD3F87" w14:textId="77777777" w:rsidR="00DB08F4" w:rsidRDefault="00DB08F4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283B0286" w14:textId="77777777" w:rsidR="00DB08F4" w:rsidRPr="00912D40" w:rsidRDefault="00DB08F4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7ADC9868" w14:textId="77777777" w:rsidR="00DB08F4" w:rsidRPr="00912D40" w:rsidRDefault="00DB08F4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7BCFC3CA" w14:textId="77777777" w:rsidR="00DB08F4" w:rsidRDefault="00DB08F4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6C971FE1" w14:textId="77777777" w:rsidR="00DB08F4" w:rsidRPr="00C53058" w:rsidRDefault="00DB08F4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7CAEF28C" w14:textId="77777777" w:rsidR="00DB08F4" w:rsidRPr="00912D40" w:rsidRDefault="00DB08F4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5E9BCFC8" w14:textId="77777777" w:rsidR="00DB08F4" w:rsidRPr="00805C7B" w:rsidRDefault="00DB08F4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1A7F0D4A" w14:textId="77777777" w:rsidR="00DB08F4" w:rsidRDefault="00DB08F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172D9D5D" w14:textId="77777777" w:rsidR="00DB08F4" w:rsidRDefault="00DB08F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BFAA538" w14:textId="77777777" w:rsidR="00DB08F4" w:rsidRDefault="00DB08F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9A1242B" w14:textId="77777777" w:rsidR="00DB08F4" w:rsidRDefault="00DB08F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5F562C1" w14:textId="77777777" w:rsidR="00DB08F4" w:rsidRDefault="00DB08F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1DA7DDA" w14:textId="77777777" w:rsidR="00DB08F4" w:rsidRDefault="00DB08F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61AD1B7" w14:textId="77777777" w:rsidR="00DB08F4" w:rsidRDefault="00DB08F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DEC11D3" w14:textId="77777777" w:rsidR="00DB08F4" w:rsidRDefault="00DB08F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7474BC44" w14:textId="77777777" w:rsidR="00DB08F4" w:rsidRDefault="00DB08F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3D677D21" w14:textId="77777777" w:rsidR="00DB08F4" w:rsidRPr="00EE1418" w:rsidRDefault="00DB08F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463841B7" w14:textId="77777777" w:rsidR="00DB08F4" w:rsidRDefault="00DB08F4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78CFAB7A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51F268DF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75B49331" w14:textId="77777777" w:rsidR="00DB08F4" w:rsidRDefault="00DB08F4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B7FA887" w14:textId="77777777" w:rsidR="00DB08F4" w:rsidRDefault="00DB08F4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5B7101E8" w14:textId="77777777" w:rsidR="00DB08F4" w:rsidRPr="00401902" w:rsidRDefault="00DB08F4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773DE471" w14:textId="77777777" w:rsidR="00DB08F4" w:rsidRDefault="00DB08F4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C71B086" w14:textId="77777777" w:rsidR="00DB08F4" w:rsidRDefault="00DB08F4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508DC6B1" w14:textId="77777777" w:rsidR="00DB08F4" w:rsidRDefault="00DB08F4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A0C4F1D" w14:textId="77777777" w:rsidR="00DB08F4" w:rsidRPr="00AA7023" w:rsidRDefault="00DB08F4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7543EB11" w14:textId="77777777" w:rsidR="00DB08F4" w:rsidRPr="00EE1418" w:rsidRDefault="00DB08F4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499DDBB8" w14:textId="77777777" w:rsidR="00DB08F4" w:rsidRDefault="00DB08F4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4802F517" w14:textId="77777777" w:rsidR="00DB08F4" w:rsidRDefault="00DB08F4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348145A1" w14:textId="77777777" w:rsidR="00DB08F4" w:rsidRPr="007C6334" w:rsidRDefault="00DB08F4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5E58F5E5" w14:textId="77777777" w:rsidR="00DB08F4" w:rsidRPr="00912D40" w:rsidRDefault="00DB08F4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15DE4C2D" w14:textId="77777777" w:rsidR="00DB08F4" w:rsidRDefault="00DB08F4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0C1D291A" w14:textId="77777777" w:rsidR="00DB08F4" w:rsidRDefault="00DB08F4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55BE7A40" w14:textId="77777777" w:rsidR="00DB08F4" w:rsidRDefault="00DB08F4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0764BEBF" w14:textId="77777777" w:rsidR="00DB08F4" w:rsidRPr="0058257B" w:rsidRDefault="00DB08F4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214B82">
        <w:rPr>
          <w:rFonts w:ascii="Comic Sans MS" w:hAnsi="Comic Sans MS"/>
          <w:noProof/>
          <w:sz w:val="18"/>
          <w:szCs w:val="18"/>
        </w:rPr>
        <w:t>DODU Adrien</w:t>
      </w:r>
      <w:r>
        <w:rPr>
          <w:sz w:val="16"/>
          <w:szCs w:val="16"/>
        </w:rPr>
        <w:tab/>
      </w:r>
    </w:p>
    <w:p w14:paraId="3EF66287" w14:textId="77777777" w:rsidR="00DB08F4" w:rsidRDefault="00DB08F4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0D2EB747" w14:textId="77777777" w:rsidR="00DB08F4" w:rsidRPr="00912D40" w:rsidRDefault="00DB08F4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5439D74A" w14:textId="77777777" w:rsidR="00DB08F4" w:rsidRPr="006E7CC6" w:rsidRDefault="00DB08F4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401 Avenue du Loiret - Bât 2</w:t>
      </w:r>
    </w:p>
    <w:p w14:paraId="4A050A13" w14:textId="77777777" w:rsidR="00DB08F4" w:rsidRPr="00912D40" w:rsidRDefault="00DB08F4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3E604CB9" w14:textId="77777777" w:rsidR="00DB08F4" w:rsidRDefault="00DB08F4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214B82">
        <w:rPr>
          <w:rFonts w:ascii="Futura Lt BT" w:hAnsi="Futura Lt BT"/>
          <w:noProof/>
          <w:sz w:val="16"/>
          <w:szCs w:val="16"/>
        </w:rPr>
        <w:t>45160 OLIVET</w:t>
      </w:r>
    </w:p>
    <w:p w14:paraId="0F6C3C89" w14:textId="77777777" w:rsidR="00DB08F4" w:rsidRDefault="00DB08F4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465B19C1" w14:textId="77777777" w:rsidR="00DB08F4" w:rsidRPr="00912D40" w:rsidRDefault="00DB08F4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2FF7CD9E" w14:textId="77777777" w:rsidR="00DB08F4" w:rsidRDefault="00DB08F4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214B82">
        <w:rPr>
          <w:rFonts w:ascii="Comic Sans MS" w:hAnsi="Comic Sans MS"/>
          <w:noProof/>
          <w:sz w:val="18"/>
          <w:szCs w:val="18"/>
        </w:rPr>
        <w:t>06 13 42 56 15</w:t>
      </w:r>
    </w:p>
    <w:p w14:paraId="5097EB55" w14:textId="77777777" w:rsidR="00DB08F4" w:rsidRPr="00912D40" w:rsidRDefault="00DB08F4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6F2BF9E9" w14:textId="77777777" w:rsidR="00DB08F4" w:rsidRDefault="00DB08F4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214B82">
        <w:rPr>
          <w:rFonts w:ascii="Comic Sans MS" w:hAnsi="Comic Sans MS"/>
          <w:noProof/>
          <w:sz w:val="18"/>
          <w:szCs w:val="18"/>
        </w:rPr>
        <w:t>USM Olivet Tennis de Table</w:t>
      </w:r>
    </w:p>
    <w:p w14:paraId="051F5E47" w14:textId="77777777" w:rsidR="00DB08F4" w:rsidRPr="00912D40" w:rsidRDefault="00DB08F4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1F707C5F" w14:textId="77777777" w:rsidR="00DB08F4" w:rsidRDefault="00DB08F4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214B82">
        <w:rPr>
          <w:rFonts w:ascii="Comic Sans MS" w:hAnsi="Comic Sans MS"/>
          <w:noProof/>
          <w:sz w:val="18"/>
          <w:szCs w:val="18"/>
        </w:rPr>
        <w:t>459588</w:t>
      </w:r>
    </w:p>
    <w:p w14:paraId="3960134A" w14:textId="77777777" w:rsidR="00DB08F4" w:rsidRPr="00912D40" w:rsidRDefault="00DB08F4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35D0E25D" w14:textId="77777777" w:rsidR="00DB08F4" w:rsidRDefault="00DB08F4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2988D384" w14:textId="77777777" w:rsidR="00DB08F4" w:rsidRPr="00912D40" w:rsidRDefault="00DB08F4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01273E9B" w14:textId="77777777" w:rsidR="00DB08F4" w:rsidRDefault="00DB08F4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59997701" w14:textId="77777777" w:rsidR="00DB08F4" w:rsidRDefault="00DB08F4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F775221" w14:textId="77777777" w:rsidR="00DB08F4" w:rsidRPr="00912D40" w:rsidRDefault="00DB08F4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4F96AF74" w14:textId="77777777" w:rsidR="00DB08F4" w:rsidRPr="00912D40" w:rsidRDefault="00DB08F4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2D5CB88" w14:textId="77777777" w:rsidR="00DB08F4" w:rsidRDefault="00DB08F4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214B82">
        <w:rPr>
          <w:rFonts w:ascii="Comic Sans MS" w:hAnsi="Comic Sans MS"/>
          <w:noProof/>
          <w:sz w:val="16"/>
          <w:szCs w:val="16"/>
        </w:rPr>
        <w:t>ST JEAN DE LA RUELLE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Cs w:val="20"/>
        </w:rPr>
        <w:t xml:space="preserve"> </w:t>
      </w:r>
    </w:p>
    <w:p w14:paraId="3EEE0ACE" w14:textId="77777777" w:rsidR="00DB08F4" w:rsidRPr="00912D40" w:rsidRDefault="00DB08F4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4D2157FA" w14:textId="77777777" w:rsidR="00DB08F4" w:rsidRDefault="00DB08F4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1338F52E" w14:textId="77777777" w:rsidR="00DB08F4" w:rsidRPr="00912D40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0B2293A5" w14:textId="77777777" w:rsidR="00DB08F4" w:rsidRPr="00912D40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886E1AE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798CA7A6" w14:textId="77777777" w:rsidR="00DB08F4" w:rsidRPr="00912D40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4088A89" w14:textId="77777777" w:rsidR="00DB08F4" w:rsidRPr="00912D40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76B76DBA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5BAE0F19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07902BAF" w14:textId="77777777" w:rsidR="00DB08F4" w:rsidRPr="00B7649E" w:rsidRDefault="00DB08F4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40E89305" w14:textId="77777777" w:rsidR="00DB08F4" w:rsidRPr="00B7649E" w:rsidRDefault="00DB08F4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355CF45E" w14:textId="77777777" w:rsidR="00DB08F4" w:rsidRPr="00B7649E" w:rsidRDefault="00DB08F4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4A1793EA" w14:textId="77777777" w:rsidR="00DB08F4" w:rsidRPr="00B7649E" w:rsidRDefault="00DB08F4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059242B7" w14:textId="77777777" w:rsidR="00DB08F4" w:rsidRDefault="00DB08F4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75F96F1B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D28466E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D22F242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0B4910A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A2CF5E9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9E2DE36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F738D1D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EF98707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5BDC3D4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C0E5CE8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E0EEF4C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DFF073B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BC54D5C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B357D9D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E20DCE8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DC78746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A9D5DD9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2262A5F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D343E80" w14:textId="77777777" w:rsidR="00DB08F4" w:rsidRPr="00CE0C40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84E92FC" w14:textId="77777777" w:rsidR="00DB08F4" w:rsidRDefault="00DB08F4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3969A943" w14:textId="77777777" w:rsidR="00DB08F4" w:rsidRDefault="00DB08F4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DB08F4" w:rsidSect="00DB08F4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258F2F68" w14:textId="77777777" w:rsidR="00DB08F4" w:rsidRPr="004D2648" w:rsidRDefault="00DB08F4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011A67E0" w14:textId="77777777" w:rsidR="00DB08F4" w:rsidRPr="00EE1418" w:rsidRDefault="00DB08F4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6D0FAD9A" w14:textId="77777777" w:rsidR="00DB08F4" w:rsidRDefault="00DB08F4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3F8614FD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15DFFEC3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067B7758" w14:textId="77777777" w:rsidR="00DB08F4" w:rsidRDefault="00DB08F4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499E13E1" w14:textId="77777777" w:rsidR="00DB08F4" w:rsidRDefault="00DB08F4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506D7F52" w14:textId="77777777" w:rsidR="00DB08F4" w:rsidRPr="00401902" w:rsidRDefault="00DB08F4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0D83D3C0" w14:textId="77777777" w:rsidR="00DB08F4" w:rsidRDefault="00DB08F4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155F33DC" w14:textId="77777777" w:rsidR="00DB08F4" w:rsidRDefault="00DB08F4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005540DD" w14:textId="77777777" w:rsidR="00DB08F4" w:rsidRPr="00AA7023" w:rsidRDefault="00DB08F4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61A60BC4" w14:textId="77777777" w:rsidR="00DB08F4" w:rsidRPr="00EE1418" w:rsidRDefault="00DB08F4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3A1E41DC" w14:textId="77777777" w:rsidR="00DB08F4" w:rsidRPr="00F6138C" w:rsidRDefault="00DB08F4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35D16D1D" w14:textId="77777777" w:rsidR="00DB08F4" w:rsidRDefault="00DB08F4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3E53C35B" w14:textId="77777777" w:rsidR="00DB08F4" w:rsidRDefault="00DB08F4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2E7A6163" w14:textId="77777777" w:rsidR="00DB08F4" w:rsidRPr="00FD6D14" w:rsidRDefault="00DB08F4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27F6D8F3" w14:textId="77777777" w:rsidR="00DB08F4" w:rsidRPr="00B34D61" w:rsidRDefault="00DB08F4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214B82">
        <w:rPr>
          <w:rFonts w:ascii="Comic Sans MS" w:hAnsi="Comic Sans MS" w:cs="Arial"/>
          <w:b/>
          <w:noProof/>
          <w:sz w:val="22"/>
          <w:szCs w:val="24"/>
        </w:rPr>
        <w:t>PING ST JEAN 45 2</w:t>
      </w:r>
    </w:p>
    <w:p w14:paraId="43EDAEC7" w14:textId="77777777" w:rsidR="00DB08F4" w:rsidRPr="00B34D61" w:rsidRDefault="00DB08F4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1056F398" w14:textId="77777777" w:rsidR="00DB08F4" w:rsidRDefault="00DB08F4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72CBC5E3" w14:textId="77777777" w:rsidR="00DB08F4" w:rsidRPr="00D2290D" w:rsidRDefault="00DB08F4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0E739419" w14:textId="77777777" w:rsidR="00DB08F4" w:rsidRPr="005620A1" w:rsidRDefault="00DB08F4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214B82">
        <w:rPr>
          <w:rFonts w:ascii="Verdana" w:hAnsi="Verdana" w:cs="Arial"/>
          <w:b/>
          <w:noProof/>
        </w:rPr>
        <w:t>PING ST JEAN 45 2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030535AA" w14:textId="77777777" w:rsidR="00DB08F4" w:rsidRPr="005620A1" w:rsidRDefault="00DB08F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9E85F2B" w14:textId="77777777" w:rsidR="00DB08F4" w:rsidRPr="00FE7EED" w:rsidRDefault="00DB08F4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6297FF77" w14:textId="77777777" w:rsidR="00DB08F4" w:rsidRPr="00FE7EED" w:rsidRDefault="00DB08F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C3058F6" w14:textId="77777777" w:rsidR="00DB08F4" w:rsidRPr="00FE7EED" w:rsidRDefault="00DB08F4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214B82">
        <w:rPr>
          <w:rFonts w:ascii="Verdana" w:hAnsi="Verdana"/>
          <w:b/>
          <w:noProof/>
        </w:rPr>
        <w:t>CMPJM INGRE TT 3</w:t>
      </w:r>
    </w:p>
    <w:p w14:paraId="65D1C250" w14:textId="77777777" w:rsidR="00DB08F4" w:rsidRPr="00FE7EED" w:rsidRDefault="00DB08F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3B185519" w14:textId="77777777" w:rsidR="00DB08F4" w:rsidRPr="00FE7EED" w:rsidRDefault="00DB08F4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214B82">
        <w:rPr>
          <w:rFonts w:ascii="Comic Sans MS" w:hAnsi="Comic Sans MS"/>
          <w:b/>
          <w:noProof/>
          <w:sz w:val="24"/>
          <w:szCs w:val="24"/>
        </w:rPr>
        <w:t>R1</w:t>
      </w:r>
    </w:p>
    <w:p w14:paraId="2F857859" w14:textId="77777777" w:rsidR="00DB08F4" w:rsidRPr="00FE7EED" w:rsidRDefault="00DB08F4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2E66C720" w14:textId="77777777" w:rsidR="00DB08F4" w:rsidRPr="00FE7EED" w:rsidRDefault="00DB08F4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37F1D378" w14:textId="77777777" w:rsidR="00DB08F4" w:rsidRPr="00FE7EED" w:rsidRDefault="00DB08F4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34A68F3" w14:textId="77777777" w:rsidR="00DB08F4" w:rsidRDefault="00DB08F4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68A9219E" w14:textId="77777777" w:rsidR="00DB08F4" w:rsidRPr="00D2290D" w:rsidRDefault="00DB08F4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B7BA774" w14:textId="77777777" w:rsidR="00DB08F4" w:rsidRDefault="00DB08F4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11D3ED0D" w14:textId="77777777" w:rsidR="00DB08F4" w:rsidRDefault="00DB08F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0A39D262" w14:textId="77777777" w:rsidR="00DB08F4" w:rsidRPr="004C0F9D" w:rsidRDefault="00DB08F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6748B817" w14:textId="77777777" w:rsidR="00DB08F4" w:rsidRDefault="00DB08F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6BCB36ED" w14:textId="77777777" w:rsidR="00DB08F4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E070380" w14:textId="77777777" w:rsidR="00DB08F4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E1E4ACD" w14:textId="77777777" w:rsidR="00DB08F4" w:rsidRPr="00FC12F0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0B285359" w14:textId="77777777" w:rsidR="00DB08F4" w:rsidRPr="00D2290D" w:rsidRDefault="00DB08F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25122BA4" w14:textId="77777777" w:rsidR="00DB08F4" w:rsidRPr="005620A1" w:rsidRDefault="00DB08F4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214B82">
        <w:rPr>
          <w:rFonts w:ascii="Comic Sans MS" w:hAnsi="Comic Sans MS"/>
          <w:b/>
          <w:noProof/>
          <w:sz w:val="22"/>
          <w:szCs w:val="22"/>
        </w:rPr>
        <w:t>ST JEAN DE LA RUELLE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214B82">
        <w:rPr>
          <w:rFonts w:ascii="Comic Sans MS" w:hAnsi="Comic Sans MS"/>
          <w:b/>
          <w:noProof/>
          <w:sz w:val="22"/>
          <w:szCs w:val="22"/>
          <w:u w:val="single"/>
        </w:rPr>
        <w:t>DODU Adrien</w:t>
      </w:r>
    </w:p>
    <w:p w14:paraId="4520EFCB" w14:textId="77777777" w:rsidR="00DB08F4" w:rsidRPr="008D4E81" w:rsidRDefault="00DB08F4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1B9C27F3" w14:textId="77777777" w:rsidR="00DB08F4" w:rsidRPr="008D4E81" w:rsidRDefault="00DB08F4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50B549A7" w14:textId="77777777" w:rsidR="00DB08F4" w:rsidRPr="008D4E81" w:rsidRDefault="00DB08F4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55D7643B" w14:textId="77777777" w:rsidR="00DB08F4" w:rsidRPr="008D4E81" w:rsidRDefault="00DB08F4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432D2019" w14:textId="77777777" w:rsidR="00DB08F4" w:rsidRDefault="00DB08F4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4D3D31F1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3FB1BFBF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6CFAB73C" w14:textId="77777777" w:rsidR="00DB08F4" w:rsidRDefault="00DB08F4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695468BD" w14:textId="77777777" w:rsidR="00DB08F4" w:rsidRDefault="00DB08F4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664302E2" w14:textId="77777777" w:rsidR="00DB08F4" w:rsidRPr="00401902" w:rsidRDefault="00DB08F4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353531CE" w14:textId="77777777" w:rsidR="00DB08F4" w:rsidRDefault="00DB08F4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54C473B1" w14:textId="77777777" w:rsidR="00DB08F4" w:rsidRDefault="00DB08F4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0F972E90" w14:textId="77777777" w:rsidR="00DB08F4" w:rsidRPr="0015252D" w:rsidRDefault="00DB08F4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35E1F4F3" w14:textId="77777777" w:rsidR="00DB08F4" w:rsidRPr="00EE1418" w:rsidRDefault="00DB08F4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387ECF51" w14:textId="77777777" w:rsidR="00DB08F4" w:rsidRDefault="00DB08F4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73E42360" w14:textId="77777777" w:rsidR="00DB08F4" w:rsidRDefault="00DB08F4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122E089F" w14:textId="77777777" w:rsidR="00DB08F4" w:rsidRDefault="00DB08F4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0B0D8139" w14:textId="77777777" w:rsidR="00DB08F4" w:rsidRPr="00FD6D14" w:rsidRDefault="00DB08F4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202329CC" w14:textId="77777777" w:rsidR="00DB08F4" w:rsidRPr="00B466D0" w:rsidRDefault="00DB08F4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214B82">
        <w:rPr>
          <w:rFonts w:ascii="Comic Sans MS" w:hAnsi="Comic Sans MS"/>
          <w:b/>
          <w:noProof/>
          <w:sz w:val="24"/>
          <w:szCs w:val="24"/>
        </w:rPr>
        <w:t>CMPJM INGRE TT 3</w:t>
      </w:r>
    </w:p>
    <w:p w14:paraId="00073288" w14:textId="77777777" w:rsidR="00DB08F4" w:rsidRPr="00B466D0" w:rsidRDefault="00DB08F4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2F2A4075" w14:textId="77777777" w:rsidR="00DB08F4" w:rsidRDefault="00DB08F4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02F79310" w14:textId="77777777" w:rsidR="00DB08F4" w:rsidRPr="00D2290D" w:rsidRDefault="00DB08F4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6ED183A8" w14:textId="77777777" w:rsidR="00DB08F4" w:rsidRPr="005620A1" w:rsidRDefault="00DB08F4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214B82">
        <w:rPr>
          <w:rFonts w:ascii="Verdana" w:hAnsi="Verdana" w:cs="Arial"/>
          <w:b/>
          <w:noProof/>
        </w:rPr>
        <w:t>PING ST JEAN 45 2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76B4C2BC" w14:textId="77777777" w:rsidR="00DB08F4" w:rsidRPr="005620A1" w:rsidRDefault="00DB08F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F9F9D10" w14:textId="77777777" w:rsidR="00DB08F4" w:rsidRPr="00FE7EED" w:rsidRDefault="00DB08F4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79591E8A" w14:textId="77777777" w:rsidR="00DB08F4" w:rsidRPr="00FE7EED" w:rsidRDefault="00DB08F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AF58905" w14:textId="77777777" w:rsidR="00DB08F4" w:rsidRPr="00FE7EED" w:rsidRDefault="00DB08F4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214B82">
        <w:rPr>
          <w:rFonts w:ascii="Verdana" w:hAnsi="Verdana"/>
          <w:b/>
          <w:noProof/>
        </w:rPr>
        <w:t>CMPJM INGRE TT 3</w:t>
      </w:r>
    </w:p>
    <w:p w14:paraId="68966C71" w14:textId="77777777" w:rsidR="00DB08F4" w:rsidRPr="00FE7EED" w:rsidRDefault="00DB08F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6DCB0CFB" w14:textId="77777777" w:rsidR="00DB08F4" w:rsidRPr="00FE7EED" w:rsidRDefault="00DB08F4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214B82">
        <w:rPr>
          <w:rFonts w:ascii="Comic Sans MS" w:hAnsi="Comic Sans MS"/>
          <w:b/>
          <w:noProof/>
          <w:sz w:val="24"/>
          <w:szCs w:val="24"/>
        </w:rPr>
        <w:t>R1</w:t>
      </w:r>
    </w:p>
    <w:p w14:paraId="21BDE289" w14:textId="77777777" w:rsidR="00DB08F4" w:rsidRPr="00FE7EED" w:rsidRDefault="00DB08F4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0CA8643C" w14:textId="77777777" w:rsidR="00DB08F4" w:rsidRPr="00FE7EED" w:rsidRDefault="00DB08F4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331A09B2" w14:textId="77777777" w:rsidR="00DB08F4" w:rsidRPr="00FE7EED" w:rsidRDefault="00DB08F4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08F2B87A" w14:textId="77777777" w:rsidR="00DB08F4" w:rsidRDefault="00DB08F4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629BC662" w14:textId="77777777" w:rsidR="00DB08F4" w:rsidRPr="00D2290D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D1681EF" w14:textId="77777777" w:rsidR="00DB08F4" w:rsidRPr="00D2290D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383699E" w14:textId="77777777" w:rsidR="00DB08F4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377AA4A" w14:textId="77777777" w:rsidR="00DB08F4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0CCB532" w14:textId="77777777" w:rsidR="00DB08F4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850109D" w14:textId="77777777" w:rsidR="00DB08F4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29A1B84" w14:textId="77777777" w:rsidR="00DB08F4" w:rsidRPr="00D2290D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D1E97E8" w14:textId="77777777" w:rsidR="00DB08F4" w:rsidRPr="00D2290D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9B669FC" w14:textId="77777777" w:rsidR="00DB08F4" w:rsidRPr="00D2290D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60CC60F" w14:textId="77777777" w:rsidR="00DB08F4" w:rsidRPr="00D2290D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316FB4D" w14:textId="77777777" w:rsidR="00DB08F4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3B3883F" w14:textId="77777777" w:rsidR="00DB08F4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97EB979" w14:textId="77777777" w:rsidR="00DB08F4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5D9E0F9A" w14:textId="77777777" w:rsidR="00DB08F4" w:rsidRDefault="00DB08F4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13C96D13" w14:textId="77777777" w:rsidR="00DB08F4" w:rsidRPr="00FC12F0" w:rsidRDefault="00DB08F4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16A3B7C" w14:textId="77777777" w:rsidR="00DB08F4" w:rsidRPr="005620A1" w:rsidRDefault="00DB08F4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214B82">
        <w:rPr>
          <w:rFonts w:ascii="Comic Sans MS" w:hAnsi="Comic Sans MS"/>
          <w:b/>
          <w:noProof/>
          <w:sz w:val="22"/>
          <w:szCs w:val="22"/>
        </w:rPr>
        <w:t>ST JEAN DE LA RUELLE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214B82">
        <w:rPr>
          <w:rFonts w:ascii="Comic Sans MS" w:hAnsi="Comic Sans MS"/>
          <w:b/>
          <w:noProof/>
          <w:sz w:val="22"/>
          <w:szCs w:val="22"/>
          <w:u w:val="single"/>
        </w:rPr>
        <w:t>DODU Adrien</w:t>
      </w:r>
    </w:p>
    <w:p w14:paraId="5378C5C2" w14:textId="77777777" w:rsidR="00DB08F4" w:rsidRPr="008D4E81" w:rsidRDefault="00DB08F4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5B4788C7" w14:textId="77777777" w:rsidR="00DB08F4" w:rsidRDefault="00DB08F4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DB08F4" w:rsidSect="00DB08F4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62572A4F" w14:textId="77777777" w:rsidR="00DB08F4" w:rsidRPr="00AA7023" w:rsidRDefault="00DB08F4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44FF07BE" w14:textId="77777777" w:rsidR="00DB08F4" w:rsidRPr="00EE1418" w:rsidRDefault="00DB08F4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06D8E536" w14:textId="77777777" w:rsidR="00DB08F4" w:rsidRDefault="00DB08F4" w:rsidP="003F35AB">
      <w:pPr>
        <w:pStyle w:val="NormalWeb"/>
      </w:pPr>
      <w:r>
        <w:rPr>
          <w:noProof/>
        </w:rPr>
        <w:pict w14:anchorId="2115CA05">
          <v:shape id="_x0000_s1040" type="#_x0000_t75" alt="Description : C:\Users\papa\AppData\Local\Microsoft\Windows\INetCache\Content.Outlook\SDHZGW4R\FFTT_LIGUE_CENTRE-VAL DE LOIRE_RVB.png" style="position:absolute;margin-left:220.5pt;margin-top:3.55pt;width:165pt;height:69.7pt;z-index:25167462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5BF3EE2B">
          <v:shape id="_x0000_s1038" type="#_x0000_t202" style="position:absolute;margin-left:12.75pt;margin-top:3.55pt;width:198.75pt;height:83.2pt;z-index:251672576" stroked="f">
            <v:textbox style="mso-next-textbox:#_x0000_s1038">
              <w:txbxContent>
                <w:p w14:paraId="2F387062" w14:textId="77777777" w:rsidR="00DB08F4" w:rsidRDefault="00DB08F4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33C2909" w14:textId="77777777" w:rsidR="00DB08F4" w:rsidRDefault="00DB08F4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55FEF20B" w14:textId="77777777" w:rsidR="00DB08F4" w:rsidRPr="00401902" w:rsidRDefault="00DB08F4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49DDEC48" w14:textId="77777777" w:rsidR="00DB08F4" w:rsidRDefault="00DB08F4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61BE71AD" w14:textId="77777777" w:rsidR="00DB08F4" w:rsidRDefault="00DB08F4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21BECC9" w14:textId="77777777" w:rsidR="00DB08F4" w:rsidRDefault="00DB08F4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457CD49" w14:textId="77777777" w:rsidR="00DB08F4" w:rsidRPr="00AA7023" w:rsidRDefault="00DB08F4" w:rsidP="00AA7023">
      <w:pPr>
        <w:tabs>
          <w:tab w:val="left" w:pos="3828"/>
        </w:tabs>
        <w:jc w:val="both"/>
        <w:rPr>
          <w:rFonts w:ascii="Arial" w:hAnsi="Arial"/>
        </w:rPr>
      </w:pPr>
    </w:p>
    <w:p w14:paraId="176B4370" w14:textId="77777777" w:rsidR="00DB08F4" w:rsidRPr="00EE1418" w:rsidRDefault="00DB08F4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0906D1F8" w14:textId="77777777" w:rsidR="00DB08F4" w:rsidRPr="0042336D" w:rsidRDefault="00DB08F4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65B1C5FF" w14:textId="77777777" w:rsidR="00DB08F4" w:rsidRDefault="00DB08F4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7005BC99" w14:textId="77777777" w:rsidR="00DB08F4" w:rsidRDefault="00DB08F4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214B82">
        <w:rPr>
          <w:b/>
          <w:noProof/>
          <w:color w:val="FF0000"/>
        </w:rPr>
        <w:t>DODU Adrien</w:t>
      </w:r>
      <w:r>
        <w:rPr>
          <w:b/>
          <w:sz w:val="16"/>
          <w:szCs w:val="16"/>
        </w:rPr>
        <w:t xml:space="preserve"> </w:t>
      </w:r>
    </w:p>
    <w:p w14:paraId="2721282E" w14:textId="77777777" w:rsidR="00DB08F4" w:rsidRPr="00720F4B" w:rsidRDefault="00DB08F4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3E0F2415" w14:textId="77777777" w:rsidR="00DB08F4" w:rsidRPr="006719A3" w:rsidRDefault="00DB08F4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65E81C62" w14:textId="77777777" w:rsidR="00DB08F4" w:rsidRPr="0042336D" w:rsidRDefault="00DB08F4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1495C4E1" w14:textId="77777777" w:rsidR="00DB08F4" w:rsidRPr="006719A3" w:rsidRDefault="00DB08F4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50AEA715" w14:textId="77777777" w:rsidR="00DB08F4" w:rsidRPr="003E7C18" w:rsidRDefault="00DB08F4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574CA512" w14:textId="77777777" w:rsidR="00DB08F4" w:rsidRDefault="00DB08F4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32659894" w14:textId="77777777" w:rsidR="00DB08F4" w:rsidRPr="00912D40" w:rsidRDefault="00DB08F4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7E9B34F6" w14:textId="77777777" w:rsidR="00DB08F4" w:rsidRDefault="00DB08F4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234BC159" w14:textId="77777777" w:rsidR="00DB08F4" w:rsidRPr="0042336D" w:rsidRDefault="00DB08F4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214B82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214B82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214B82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2C45301A" w14:textId="77777777" w:rsidR="00DB08F4" w:rsidRPr="00912D40" w:rsidRDefault="00DB08F4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755314D5" w14:textId="77777777" w:rsidR="00DB08F4" w:rsidRDefault="00DB08F4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214B82">
        <w:rPr>
          <w:noProof/>
          <w:sz w:val="16"/>
          <w:szCs w:val="16"/>
        </w:rPr>
        <w:t>R3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214B82">
        <w:rPr>
          <w:noProof/>
          <w:sz w:val="16"/>
          <w:szCs w:val="16"/>
        </w:rPr>
        <w:t>9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214B82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0F5322D9" w14:textId="77777777" w:rsidR="00DB08F4" w:rsidRDefault="00DB08F4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036C8EDD" w14:textId="77777777" w:rsidR="00DB08F4" w:rsidRPr="00895385" w:rsidRDefault="00DB08F4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76B17851" w14:textId="77777777" w:rsidR="00DB08F4" w:rsidRPr="008D4E81" w:rsidRDefault="00DB08F4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214B82">
        <w:rPr>
          <w:noProof/>
          <w:sz w:val="16"/>
          <w:szCs w:val="16"/>
        </w:rPr>
        <w:t>04450751</w:t>
      </w:r>
      <w:r w:rsidRPr="008D4E81">
        <w:rPr>
          <w:sz w:val="16"/>
          <w:szCs w:val="16"/>
        </w:rPr>
        <w:t xml:space="preserve">   </w:t>
      </w:r>
      <w:r w:rsidRPr="00214B82">
        <w:rPr>
          <w:b/>
          <w:noProof/>
          <w:sz w:val="16"/>
          <w:szCs w:val="16"/>
        </w:rPr>
        <w:t>PING ST JEAN 45 3</w:t>
      </w:r>
      <w:r w:rsidRPr="008D4E81">
        <w:rPr>
          <w:b/>
          <w:sz w:val="16"/>
          <w:szCs w:val="16"/>
        </w:rPr>
        <w:tab/>
        <w:t xml:space="preserve">à     </w:t>
      </w:r>
      <w:r w:rsidRPr="00214B82">
        <w:rPr>
          <w:b/>
          <w:noProof/>
          <w:sz w:val="16"/>
          <w:szCs w:val="16"/>
        </w:rPr>
        <w:t>AZE TT 2</w:t>
      </w:r>
    </w:p>
    <w:p w14:paraId="1161B8EF" w14:textId="77777777" w:rsidR="00DB08F4" w:rsidRPr="008D4E81" w:rsidRDefault="00DB08F4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6D0065E3" w14:textId="77777777" w:rsidR="00DB08F4" w:rsidRDefault="00DB08F4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4351B717" w14:textId="77777777" w:rsidR="00DB08F4" w:rsidRPr="0042336D" w:rsidRDefault="00DB08F4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30E9D07D" w14:textId="77777777" w:rsidR="00DB08F4" w:rsidRDefault="00DB08F4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14F00ACD" w14:textId="77777777" w:rsidR="00DB08F4" w:rsidRPr="00895385" w:rsidRDefault="00DB08F4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57DB2793" w14:textId="77777777" w:rsidR="00DB08F4" w:rsidRPr="0042336D" w:rsidRDefault="00DB08F4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  <w:t xml:space="preserve">    </w:t>
      </w:r>
      <w:r w:rsidRPr="00214B82">
        <w:rPr>
          <w:noProof/>
          <w:sz w:val="16"/>
          <w:szCs w:val="16"/>
        </w:rPr>
        <w:t>ST JEAN DE LA RUELLE</w:t>
      </w:r>
    </w:p>
    <w:p w14:paraId="0D8A08B9" w14:textId="77777777" w:rsidR="00DB08F4" w:rsidRPr="0042336D" w:rsidRDefault="00DB08F4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77 Rue Croix Baudu  45140 St Jean De La Ruelle</w:t>
      </w:r>
    </w:p>
    <w:p w14:paraId="037D5E47" w14:textId="77777777" w:rsidR="00DB08F4" w:rsidRPr="0042336D" w:rsidRDefault="00DB08F4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7B967EB0" w14:textId="77777777" w:rsidR="00DB08F4" w:rsidRPr="0042336D" w:rsidRDefault="00DB08F4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57872F48" w14:textId="77777777" w:rsidR="00DB08F4" w:rsidRDefault="00DB08F4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782DB50B" w14:textId="77777777" w:rsidR="00DB08F4" w:rsidRDefault="00DB08F4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0C8769AD" w14:textId="77777777" w:rsidR="00DB08F4" w:rsidRPr="00922693" w:rsidRDefault="00DB08F4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214B82">
        <w:rPr>
          <w:noProof/>
          <w:sz w:val="16"/>
          <w:szCs w:val="16"/>
        </w:rPr>
        <w:t>QUETARD Thierry</w:t>
      </w:r>
    </w:p>
    <w:p w14:paraId="41EDBCEE" w14:textId="77777777" w:rsidR="00DB08F4" w:rsidRPr="00922693" w:rsidRDefault="00DB08F4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5875E14F" w14:textId="77777777" w:rsidR="00DB08F4" w:rsidRPr="00922693" w:rsidRDefault="00DB08F4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214B82">
        <w:rPr>
          <w:rFonts w:ascii="Comic Sans MS" w:hAnsi="Comic Sans MS"/>
          <w:noProof/>
          <w:sz w:val="16"/>
          <w:szCs w:val="16"/>
        </w:rPr>
        <w:t>06 78 47 26 73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quetard.thierry@wanadoo.fr</w:t>
      </w:r>
    </w:p>
    <w:p w14:paraId="3D516E4A" w14:textId="77777777" w:rsidR="00DB08F4" w:rsidRPr="00922693" w:rsidRDefault="00DB08F4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7800D782" w14:textId="77777777" w:rsidR="00DB08F4" w:rsidRPr="00922693" w:rsidRDefault="00DB08F4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53589322" w14:textId="77777777" w:rsidR="00DB08F4" w:rsidRDefault="00DB08F4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08115167" w14:textId="77777777" w:rsidR="00DB08F4" w:rsidRPr="00912D40" w:rsidRDefault="00DB08F4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1B6C8BED" w14:textId="77777777" w:rsidR="00DB08F4" w:rsidRPr="00912D40" w:rsidRDefault="00DB08F4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2E40BCB8" w14:textId="77777777" w:rsidR="00DB08F4" w:rsidRDefault="00DB08F4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0494AC79" w14:textId="77777777" w:rsidR="00DB08F4" w:rsidRPr="00C53058" w:rsidRDefault="00DB08F4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56A95853" w14:textId="77777777" w:rsidR="00DB08F4" w:rsidRPr="00912D40" w:rsidRDefault="00DB08F4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39AE5519" w14:textId="77777777" w:rsidR="00DB08F4" w:rsidRPr="00805C7B" w:rsidRDefault="00DB08F4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70037DF7" w14:textId="77777777" w:rsidR="00DB08F4" w:rsidRDefault="00DB08F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51045D6C" w14:textId="77777777" w:rsidR="00DB08F4" w:rsidRDefault="00DB08F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F80D945" w14:textId="77777777" w:rsidR="00DB08F4" w:rsidRDefault="00DB08F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D1BE828" w14:textId="77777777" w:rsidR="00DB08F4" w:rsidRDefault="00DB08F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2A63A4C" w14:textId="77777777" w:rsidR="00DB08F4" w:rsidRDefault="00DB08F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E174183" w14:textId="77777777" w:rsidR="00DB08F4" w:rsidRDefault="00DB08F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D391881" w14:textId="77777777" w:rsidR="00DB08F4" w:rsidRDefault="00DB08F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26DE581" w14:textId="77777777" w:rsidR="00DB08F4" w:rsidRDefault="00DB08F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6D0A5B21" w14:textId="77777777" w:rsidR="00DB08F4" w:rsidRDefault="00DB08F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4156F5F4" w14:textId="77777777" w:rsidR="00DB08F4" w:rsidRPr="00EE1418" w:rsidRDefault="00DB08F4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402659F2" w14:textId="77777777" w:rsidR="00DB08F4" w:rsidRDefault="00DB08F4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3804C4FC">
          <v:shape id="_x0000_s1041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7564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2A05B776">
          <v:shape id="_x0000_s1039" type="#_x0000_t202" style="position:absolute;left:0;text-align:left;margin-left:3.25pt;margin-top:12.7pt;width:258.7pt;height:63pt;z-index:251673600" stroked="f">
            <v:textbox style="mso-next-textbox:#_x0000_s1039">
              <w:txbxContent>
                <w:p w14:paraId="65150666" w14:textId="77777777" w:rsidR="00DB08F4" w:rsidRDefault="00DB08F4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2A36D24" w14:textId="77777777" w:rsidR="00DB08F4" w:rsidRDefault="00DB08F4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29EE21D" w14:textId="77777777" w:rsidR="00DB08F4" w:rsidRPr="00401902" w:rsidRDefault="00DB08F4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1A557D9F" w14:textId="77777777" w:rsidR="00DB08F4" w:rsidRDefault="00DB08F4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5CC0F508" w14:textId="77777777" w:rsidR="00DB08F4" w:rsidRDefault="00DB08F4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71851D8D" w14:textId="77777777" w:rsidR="00DB08F4" w:rsidRDefault="00DB08F4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ACBAEC6" w14:textId="77777777" w:rsidR="00DB08F4" w:rsidRPr="00AA7023" w:rsidRDefault="00DB08F4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12FCA1D9" w14:textId="77777777" w:rsidR="00DB08F4" w:rsidRPr="00EE1418" w:rsidRDefault="00DB08F4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00D9B2FD" w14:textId="77777777" w:rsidR="00DB08F4" w:rsidRDefault="00DB08F4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3AB44D61" w14:textId="77777777" w:rsidR="00DB08F4" w:rsidRDefault="00DB08F4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3209684B" w14:textId="77777777" w:rsidR="00DB08F4" w:rsidRPr="007C6334" w:rsidRDefault="00DB08F4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2DF2D353" w14:textId="77777777" w:rsidR="00DB08F4" w:rsidRPr="00912D40" w:rsidRDefault="00DB08F4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57A1D4F8" w14:textId="77777777" w:rsidR="00DB08F4" w:rsidRDefault="00DB08F4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7674024F" w14:textId="77777777" w:rsidR="00DB08F4" w:rsidRDefault="00DB08F4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5B899732" w14:textId="77777777" w:rsidR="00DB08F4" w:rsidRDefault="00DB08F4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487A34CD" w14:textId="77777777" w:rsidR="00DB08F4" w:rsidRPr="0058257B" w:rsidRDefault="00DB08F4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214B82">
        <w:rPr>
          <w:rFonts w:ascii="Comic Sans MS" w:hAnsi="Comic Sans MS"/>
          <w:noProof/>
          <w:sz w:val="18"/>
          <w:szCs w:val="18"/>
        </w:rPr>
        <w:t>DODU Adrien</w:t>
      </w:r>
      <w:r>
        <w:rPr>
          <w:sz w:val="16"/>
          <w:szCs w:val="16"/>
        </w:rPr>
        <w:tab/>
      </w:r>
    </w:p>
    <w:p w14:paraId="13487BEF" w14:textId="77777777" w:rsidR="00DB08F4" w:rsidRDefault="00DB08F4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5EC74309" w14:textId="77777777" w:rsidR="00DB08F4" w:rsidRPr="00912D40" w:rsidRDefault="00DB08F4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1D63877D" w14:textId="77777777" w:rsidR="00DB08F4" w:rsidRPr="006E7CC6" w:rsidRDefault="00DB08F4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401 Avenue du Loiret - Bât 2</w:t>
      </w:r>
    </w:p>
    <w:p w14:paraId="0E518A60" w14:textId="77777777" w:rsidR="00DB08F4" w:rsidRPr="00912D40" w:rsidRDefault="00DB08F4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69362EAF" w14:textId="77777777" w:rsidR="00DB08F4" w:rsidRDefault="00DB08F4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214B82">
        <w:rPr>
          <w:rFonts w:ascii="Futura Lt BT" w:hAnsi="Futura Lt BT"/>
          <w:noProof/>
          <w:sz w:val="16"/>
          <w:szCs w:val="16"/>
        </w:rPr>
        <w:t>45160 OLIVET</w:t>
      </w:r>
    </w:p>
    <w:p w14:paraId="5EA9D70C" w14:textId="77777777" w:rsidR="00DB08F4" w:rsidRDefault="00DB08F4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34ABE1A5" w14:textId="77777777" w:rsidR="00DB08F4" w:rsidRPr="00912D40" w:rsidRDefault="00DB08F4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40FC3B34" w14:textId="77777777" w:rsidR="00DB08F4" w:rsidRDefault="00DB08F4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214B82">
        <w:rPr>
          <w:rFonts w:ascii="Comic Sans MS" w:hAnsi="Comic Sans MS"/>
          <w:noProof/>
          <w:sz w:val="18"/>
          <w:szCs w:val="18"/>
        </w:rPr>
        <w:t>06 13 42 56 15</w:t>
      </w:r>
    </w:p>
    <w:p w14:paraId="2777FF93" w14:textId="77777777" w:rsidR="00DB08F4" w:rsidRPr="00912D40" w:rsidRDefault="00DB08F4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41948165" w14:textId="77777777" w:rsidR="00DB08F4" w:rsidRDefault="00DB08F4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214B82">
        <w:rPr>
          <w:rFonts w:ascii="Comic Sans MS" w:hAnsi="Comic Sans MS"/>
          <w:noProof/>
          <w:sz w:val="18"/>
          <w:szCs w:val="18"/>
        </w:rPr>
        <w:t>USM Olivet Tennis de Table</w:t>
      </w:r>
    </w:p>
    <w:p w14:paraId="7934D51B" w14:textId="77777777" w:rsidR="00DB08F4" w:rsidRPr="00912D40" w:rsidRDefault="00DB08F4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7AE06FB4" w14:textId="77777777" w:rsidR="00DB08F4" w:rsidRDefault="00DB08F4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214B82">
        <w:rPr>
          <w:rFonts w:ascii="Comic Sans MS" w:hAnsi="Comic Sans MS"/>
          <w:noProof/>
          <w:sz w:val="18"/>
          <w:szCs w:val="18"/>
        </w:rPr>
        <w:t>459588</w:t>
      </w:r>
    </w:p>
    <w:p w14:paraId="0F2A592F" w14:textId="77777777" w:rsidR="00DB08F4" w:rsidRPr="00912D40" w:rsidRDefault="00DB08F4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66AC1F3D" w14:textId="77777777" w:rsidR="00DB08F4" w:rsidRDefault="00DB08F4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743745B8" w14:textId="77777777" w:rsidR="00DB08F4" w:rsidRPr="00912D40" w:rsidRDefault="00DB08F4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077A8687" w14:textId="77777777" w:rsidR="00DB08F4" w:rsidRDefault="00DB08F4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0287A511" w14:textId="77777777" w:rsidR="00DB08F4" w:rsidRDefault="00DB08F4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28D41D3F" w14:textId="77777777" w:rsidR="00DB08F4" w:rsidRPr="00912D40" w:rsidRDefault="00DB08F4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C72C9D6" w14:textId="77777777" w:rsidR="00DB08F4" w:rsidRPr="00912D40" w:rsidRDefault="00DB08F4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0AB60052" w14:textId="77777777" w:rsidR="00DB08F4" w:rsidRDefault="00DB08F4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214B82">
        <w:rPr>
          <w:rFonts w:ascii="Comic Sans MS" w:hAnsi="Comic Sans MS"/>
          <w:noProof/>
          <w:sz w:val="16"/>
          <w:szCs w:val="16"/>
        </w:rPr>
        <w:t>ST JEAN DE LA RUELLE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Cs w:val="20"/>
        </w:rPr>
        <w:t xml:space="preserve"> </w:t>
      </w:r>
    </w:p>
    <w:p w14:paraId="0336FAB9" w14:textId="77777777" w:rsidR="00DB08F4" w:rsidRPr="00912D40" w:rsidRDefault="00DB08F4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6F3D2FC5" w14:textId="77777777" w:rsidR="00DB08F4" w:rsidRDefault="00DB08F4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195E8AFD" w14:textId="77777777" w:rsidR="00DB08F4" w:rsidRPr="00912D40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B06BE09" w14:textId="77777777" w:rsidR="00DB08F4" w:rsidRPr="00912D40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CB54CF7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2567693" w14:textId="77777777" w:rsidR="00DB08F4" w:rsidRPr="00912D40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0A0FACE3" w14:textId="77777777" w:rsidR="00DB08F4" w:rsidRPr="00912D40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16683EE2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385C0162">
          <v:shape id="_x0000_s1035" type="#_x0000_t202" style="position:absolute;left:0;text-align:left;margin-left:17.25pt;margin-top:5.45pt;width:351pt;height:108.75pt;z-index:251669504">
            <v:textbox style="mso-next-textbox:#_x0000_s1035">
              <w:txbxContent>
                <w:p w14:paraId="6EB4B463" w14:textId="77777777" w:rsidR="00DB08F4" w:rsidRPr="00B7649E" w:rsidRDefault="00DB08F4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257927A9" w14:textId="77777777" w:rsidR="00DB08F4" w:rsidRPr="00B7649E" w:rsidRDefault="00DB08F4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33F3553D" w14:textId="77777777" w:rsidR="00DB08F4" w:rsidRPr="00B7649E" w:rsidRDefault="00DB08F4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1919CCA5" w14:textId="77777777" w:rsidR="00DB08F4" w:rsidRPr="00B7649E" w:rsidRDefault="00DB08F4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0DCC945C" w14:textId="77777777" w:rsidR="00DB08F4" w:rsidRDefault="00DB08F4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38412358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5F5A622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BF344EA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EA78154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B192F75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03E8155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8F46E06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42DB559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892D0A7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35B6EC8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5B5DFE0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D5A5988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E29A95A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F528762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C20A274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B050CB1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BC49FE5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136D382" w14:textId="77777777" w:rsidR="00DB08F4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F5CE85D" w14:textId="77777777" w:rsidR="00DB08F4" w:rsidRPr="00CE0C40" w:rsidRDefault="00DB08F4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A4AEBDC" w14:textId="77777777" w:rsidR="00DB08F4" w:rsidRDefault="00DB08F4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374739FA" w14:textId="77777777" w:rsidR="00DB08F4" w:rsidRDefault="00DB08F4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DB08F4" w:rsidSect="00DB08F4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42880A9B" w14:textId="77777777" w:rsidR="00DB08F4" w:rsidRPr="004D2648" w:rsidRDefault="00DB08F4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780BAD87" w14:textId="77777777" w:rsidR="00DB08F4" w:rsidRPr="00EE1418" w:rsidRDefault="00DB08F4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730D1059" w14:textId="77777777" w:rsidR="00DB08F4" w:rsidRDefault="00DB08F4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3CADEC6F">
          <v:shape id="_x0000_s1042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7667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77544460">
          <v:shape id="_x0000_s1036" type="#_x0000_t202" style="position:absolute;left:0;text-align:left;margin-left:5.55pt;margin-top:3.7pt;width:261pt;height:61.65pt;z-index:251670528" stroked="f">
            <v:textbox style="mso-next-textbox:#_x0000_s1036">
              <w:txbxContent>
                <w:p w14:paraId="2EDDD4EC" w14:textId="77777777" w:rsidR="00DB08F4" w:rsidRDefault="00DB08F4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0F3E405F" w14:textId="77777777" w:rsidR="00DB08F4" w:rsidRDefault="00DB08F4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62383FCC" w14:textId="77777777" w:rsidR="00DB08F4" w:rsidRPr="00401902" w:rsidRDefault="00DB08F4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57390D5B" w14:textId="77777777" w:rsidR="00DB08F4" w:rsidRDefault="00DB08F4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42C252F8" w14:textId="77777777" w:rsidR="00DB08F4" w:rsidRDefault="00DB08F4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33F5D80D" w14:textId="77777777" w:rsidR="00DB08F4" w:rsidRPr="00AA7023" w:rsidRDefault="00DB08F4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796E2A09" w14:textId="77777777" w:rsidR="00DB08F4" w:rsidRPr="00EE1418" w:rsidRDefault="00DB08F4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124F87C5" w14:textId="77777777" w:rsidR="00DB08F4" w:rsidRPr="00F6138C" w:rsidRDefault="00DB08F4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101844A5" w14:textId="77777777" w:rsidR="00DB08F4" w:rsidRDefault="00DB08F4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0E0E2AA3" w14:textId="77777777" w:rsidR="00DB08F4" w:rsidRDefault="00DB08F4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508667A3" w14:textId="77777777" w:rsidR="00DB08F4" w:rsidRPr="00FD6D14" w:rsidRDefault="00DB08F4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4F42A970" w14:textId="77777777" w:rsidR="00DB08F4" w:rsidRPr="00B34D61" w:rsidRDefault="00DB08F4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214B82">
        <w:rPr>
          <w:rFonts w:ascii="Comic Sans MS" w:hAnsi="Comic Sans MS" w:cs="Arial"/>
          <w:b/>
          <w:noProof/>
          <w:sz w:val="22"/>
          <w:szCs w:val="24"/>
        </w:rPr>
        <w:t>PING ST JEAN 45 3</w:t>
      </w:r>
    </w:p>
    <w:p w14:paraId="4B6B03A1" w14:textId="77777777" w:rsidR="00DB08F4" w:rsidRPr="00B34D61" w:rsidRDefault="00DB08F4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63771E70" w14:textId="77777777" w:rsidR="00DB08F4" w:rsidRDefault="00DB08F4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6BD79E8E" w14:textId="77777777" w:rsidR="00DB08F4" w:rsidRPr="00D2290D" w:rsidRDefault="00DB08F4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49EA8EB1" w14:textId="77777777" w:rsidR="00DB08F4" w:rsidRPr="005620A1" w:rsidRDefault="00DB08F4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214B82">
        <w:rPr>
          <w:rFonts w:ascii="Verdana" w:hAnsi="Verdana" w:cs="Arial"/>
          <w:b/>
          <w:noProof/>
        </w:rPr>
        <w:t>PING ST JEAN 45 3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467105BA" w14:textId="77777777" w:rsidR="00DB08F4" w:rsidRPr="005620A1" w:rsidRDefault="00DB08F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8F579D9" w14:textId="77777777" w:rsidR="00DB08F4" w:rsidRPr="00FE7EED" w:rsidRDefault="00DB08F4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7C506C65" w14:textId="77777777" w:rsidR="00DB08F4" w:rsidRPr="00FE7EED" w:rsidRDefault="00DB08F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345B548E" w14:textId="77777777" w:rsidR="00DB08F4" w:rsidRPr="00FE7EED" w:rsidRDefault="00DB08F4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214B82">
        <w:rPr>
          <w:rFonts w:ascii="Verdana" w:hAnsi="Verdana"/>
          <w:b/>
          <w:noProof/>
        </w:rPr>
        <w:t>AZE TT 2</w:t>
      </w:r>
    </w:p>
    <w:p w14:paraId="2EC79AC9" w14:textId="77777777" w:rsidR="00DB08F4" w:rsidRPr="00FE7EED" w:rsidRDefault="00DB08F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3A89EAA2" w14:textId="77777777" w:rsidR="00DB08F4" w:rsidRPr="00FE7EED" w:rsidRDefault="00DB08F4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214B82">
        <w:rPr>
          <w:rFonts w:ascii="Comic Sans MS" w:hAnsi="Comic Sans MS"/>
          <w:b/>
          <w:noProof/>
          <w:sz w:val="24"/>
          <w:szCs w:val="24"/>
        </w:rPr>
        <w:t>R3</w:t>
      </w:r>
    </w:p>
    <w:p w14:paraId="57FB2BFB" w14:textId="77777777" w:rsidR="00DB08F4" w:rsidRPr="00FE7EED" w:rsidRDefault="00DB08F4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59D321EF" w14:textId="77777777" w:rsidR="00DB08F4" w:rsidRPr="00FE7EED" w:rsidRDefault="00DB08F4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13C9C14B" w14:textId="77777777" w:rsidR="00DB08F4" w:rsidRPr="00FE7EED" w:rsidRDefault="00DB08F4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E090A33" w14:textId="77777777" w:rsidR="00DB08F4" w:rsidRDefault="00DB08F4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7BD929F4" w14:textId="77777777" w:rsidR="00DB08F4" w:rsidRPr="00D2290D" w:rsidRDefault="00DB08F4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52B7744" w14:textId="77777777" w:rsidR="00DB08F4" w:rsidRDefault="00DB08F4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7F8B4ED4" w14:textId="77777777" w:rsidR="00DB08F4" w:rsidRDefault="00DB08F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1E5C2722" w14:textId="77777777" w:rsidR="00DB08F4" w:rsidRPr="004C0F9D" w:rsidRDefault="00DB08F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5056109A" w14:textId="77777777" w:rsidR="00DB08F4" w:rsidRDefault="00DB08F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10C7C834" w14:textId="77777777" w:rsidR="00DB08F4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5B5827B7" w14:textId="77777777" w:rsidR="00DB08F4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5FF8737E" w14:textId="77777777" w:rsidR="00DB08F4" w:rsidRPr="00FC12F0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597384B6" w14:textId="77777777" w:rsidR="00DB08F4" w:rsidRPr="00D2290D" w:rsidRDefault="00DB08F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3FB70F16" w14:textId="77777777" w:rsidR="00DB08F4" w:rsidRPr="005620A1" w:rsidRDefault="00DB08F4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214B82">
        <w:rPr>
          <w:rFonts w:ascii="Comic Sans MS" w:hAnsi="Comic Sans MS"/>
          <w:b/>
          <w:noProof/>
          <w:sz w:val="22"/>
          <w:szCs w:val="22"/>
        </w:rPr>
        <w:t>ST JEAN DE LA RUELLE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214B82">
        <w:rPr>
          <w:rFonts w:ascii="Comic Sans MS" w:hAnsi="Comic Sans MS"/>
          <w:b/>
          <w:noProof/>
          <w:sz w:val="22"/>
          <w:szCs w:val="22"/>
          <w:u w:val="single"/>
        </w:rPr>
        <w:t>DODU Adrien</w:t>
      </w:r>
    </w:p>
    <w:p w14:paraId="6CCA9814" w14:textId="77777777" w:rsidR="00DB08F4" w:rsidRPr="008D4E81" w:rsidRDefault="00DB08F4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33393658" w14:textId="77777777" w:rsidR="00DB08F4" w:rsidRPr="008D4E81" w:rsidRDefault="00DB08F4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34E6AA35" w14:textId="77777777" w:rsidR="00DB08F4" w:rsidRPr="008D4E81" w:rsidRDefault="00DB08F4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101C7DBC" w14:textId="77777777" w:rsidR="00DB08F4" w:rsidRPr="008D4E81" w:rsidRDefault="00DB08F4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30105DE7" w14:textId="77777777" w:rsidR="00DB08F4" w:rsidRDefault="00DB08F4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76CFFFD9">
          <v:shape id="_x0000_s1043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7769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2497141B">
          <v:shape id="_x0000_s1037" type="#_x0000_t202" style="position:absolute;left:0;text-align:left;margin-left:5.55pt;margin-top:3.7pt;width:258.7pt;height:60pt;z-index:251671552" stroked="f">
            <v:textbox style="mso-next-textbox:#_x0000_s1037">
              <w:txbxContent>
                <w:p w14:paraId="122C4A74" w14:textId="77777777" w:rsidR="00DB08F4" w:rsidRDefault="00DB08F4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4830EE53" w14:textId="77777777" w:rsidR="00DB08F4" w:rsidRDefault="00DB08F4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1833CA1C" w14:textId="77777777" w:rsidR="00DB08F4" w:rsidRPr="00401902" w:rsidRDefault="00DB08F4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7EEF4121" w14:textId="77777777" w:rsidR="00DB08F4" w:rsidRDefault="00DB08F4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3BA28381" w14:textId="77777777" w:rsidR="00DB08F4" w:rsidRDefault="00DB08F4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649BB0B8" w14:textId="77777777" w:rsidR="00DB08F4" w:rsidRPr="0015252D" w:rsidRDefault="00DB08F4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43D78046" w14:textId="77777777" w:rsidR="00DB08F4" w:rsidRPr="00EE1418" w:rsidRDefault="00DB08F4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3D60D9D1" w14:textId="77777777" w:rsidR="00DB08F4" w:rsidRDefault="00DB08F4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4790FF57" w14:textId="77777777" w:rsidR="00DB08F4" w:rsidRDefault="00DB08F4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20A09356" w14:textId="77777777" w:rsidR="00DB08F4" w:rsidRDefault="00DB08F4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4B40FED7" w14:textId="77777777" w:rsidR="00DB08F4" w:rsidRPr="00FD6D14" w:rsidRDefault="00DB08F4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177D6B94" w14:textId="77777777" w:rsidR="00DB08F4" w:rsidRPr="00B466D0" w:rsidRDefault="00DB08F4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214B82">
        <w:rPr>
          <w:rFonts w:ascii="Comic Sans MS" w:hAnsi="Comic Sans MS"/>
          <w:b/>
          <w:noProof/>
          <w:sz w:val="24"/>
          <w:szCs w:val="24"/>
        </w:rPr>
        <w:t>AZE TT 2</w:t>
      </w:r>
    </w:p>
    <w:p w14:paraId="4194CEB4" w14:textId="77777777" w:rsidR="00DB08F4" w:rsidRPr="00B466D0" w:rsidRDefault="00DB08F4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04CAA33D" w14:textId="77777777" w:rsidR="00DB08F4" w:rsidRDefault="00DB08F4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6CE51873" w14:textId="77777777" w:rsidR="00DB08F4" w:rsidRPr="00D2290D" w:rsidRDefault="00DB08F4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2BE7E3F2" w14:textId="77777777" w:rsidR="00DB08F4" w:rsidRPr="005620A1" w:rsidRDefault="00DB08F4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214B82">
        <w:rPr>
          <w:rFonts w:ascii="Verdana" w:hAnsi="Verdana" w:cs="Arial"/>
          <w:b/>
          <w:noProof/>
        </w:rPr>
        <w:t>PING ST JEAN 45 3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7A20919A" w14:textId="77777777" w:rsidR="00DB08F4" w:rsidRPr="005620A1" w:rsidRDefault="00DB08F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E7EC737" w14:textId="77777777" w:rsidR="00DB08F4" w:rsidRPr="00FE7EED" w:rsidRDefault="00DB08F4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70AD7600" w14:textId="77777777" w:rsidR="00DB08F4" w:rsidRPr="00FE7EED" w:rsidRDefault="00DB08F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994C2DA" w14:textId="77777777" w:rsidR="00DB08F4" w:rsidRPr="00FE7EED" w:rsidRDefault="00DB08F4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214B82">
        <w:rPr>
          <w:rFonts w:ascii="Verdana" w:hAnsi="Verdana"/>
          <w:b/>
          <w:noProof/>
        </w:rPr>
        <w:t>AZE TT 2</w:t>
      </w:r>
    </w:p>
    <w:p w14:paraId="6B0411EA" w14:textId="77777777" w:rsidR="00DB08F4" w:rsidRPr="00FE7EED" w:rsidRDefault="00DB08F4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16302D5B" w14:textId="77777777" w:rsidR="00DB08F4" w:rsidRPr="00FE7EED" w:rsidRDefault="00DB08F4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214B82">
        <w:rPr>
          <w:rFonts w:ascii="Comic Sans MS" w:hAnsi="Comic Sans MS"/>
          <w:b/>
          <w:noProof/>
          <w:sz w:val="24"/>
          <w:szCs w:val="24"/>
        </w:rPr>
        <w:t>R3</w:t>
      </w:r>
    </w:p>
    <w:p w14:paraId="5148AC89" w14:textId="77777777" w:rsidR="00DB08F4" w:rsidRPr="00FE7EED" w:rsidRDefault="00DB08F4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6C0FF19D" w14:textId="77777777" w:rsidR="00DB08F4" w:rsidRPr="00FE7EED" w:rsidRDefault="00DB08F4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3AB4F8D0" w14:textId="77777777" w:rsidR="00DB08F4" w:rsidRPr="00FE7EED" w:rsidRDefault="00DB08F4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4BBA293D" w14:textId="77777777" w:rsidR="00DB08F4" w:rsidRDefault="00DB08F4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3FCCF5A8" w14:textId="77777777" w:rsidR="00DB08F4" w:rsidRPr="00D2290D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4F90878" w14:textId="77777777" w:rsidR="00DB08F4" w:rsidRPr="00D2290D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0C6C6A6" w14:textId="77777777" w:rsidR="00DB08F4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4BFAD16" w14:textId="77777777" w:rsidR="00DB08F4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8601C93" w14:textId="77777777" w:rsidR="00DB08F4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A352FB6" w14:textId="77777777" w:rsidR="00DB08F4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57419C9" w14:textId="77777777" w:rsidR="00DB08F4" w:rsidRPr="00D2290D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20DDE21" w14:textId="77777777" w:rsidR="00DB08F4" w:rsidRPr="00D2290D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90F74F9" w14:textId="77777777" w:rsidR="00DB08F4" w:rsidRPr="00D2290D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1075E41" w14:textId="77777777" w:rsidR="00DB08F4" w:rsidRPr="00D2290D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2B7CFBB" w14:textId="77777777" w:rsidR="00DB08F4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0A93D43" w14:textId="77777777" w:rsidR="00DB08F4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79FDE6C" w14:textId="77777777" w:rsidR="00DB08F4" w:rsidRDefault="00DB08F4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5B24C015" w14:textId="77777777" w:rsidR="00DB08F4" w:rsidRDefault="00DB08F4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2BE9C038" w14:textId="77777777" w:rsidR="00DB08F4" w:rsidRPr="00FC12F0" w:rsidRDefault="00DB08F4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17FEEF9" w14:textId="77777777" w:rsidR="00DB08F4" w:rsidRPr="005620A1" w:rsidRDefault="00DB08F4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214B82">
        <w:rPr>
          <w:rFonts w:ascii="Comic Sans MS" w:hAnsi="Comic Sans MS"/>
          <w:b/>
          <w:noProof/>
          <w:sz w:val="22"/>
          <w:szCs w:val="22"/>
        </w:rPr>
        <w:t>ST JEAN DE LA RUELLE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214B82">
        <w:rPr>
          <w:rFonts w:ascii="Comic Sans MS" w:hAnsi="Comic Sans MS"/>
          <w:b/>
          <w:noProof/>
          <w:sz w:val="22"/>
          <w:szCs w:val="22"/>
          <w:u w:val="single"/>
        </w:rPr>
        <w:t>DODU Adrien</w:t>
      </w:r>
    </w:p>
    <w:p w14:paraId="63FF9CFF" w14:textId="77777777" w:rsidR="00DB08F4" w:rsidRPr="008D4E81" w:rsidRDefault="00DB08F4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6036DAF8" w14:textId="77777777" w:rsidR="00DB08F4" w:rsidRDefault="00DB08F4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DB08F4" w:rsidSect="00DB08F4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337B515C" w14:textId="77777777" w:rsidR="00DB08F4" w:rsidRPr="008D4E81" w:rsidRDefault="00DB08F4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DB08F4" w:rsidRPr="008D4E81" w:rsidSect="00DB08F4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9EF14" w14:textId="77777777" w:rsidR="000D33C2" w:rsidRDefault="000D33C2">
      <w:r>
        <w:separator/>
      </w:r>
    </w:p>
  </w:endnote>
  <w:endnote w:type="continuationSeparator" w:id="0">
    <w:p w14:paraId="2887F80F" w14:textId="77777777" w:rsidR="000D33C2" w:rsidRDefault="000D3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C66E0" w14:textId="77777777" w:rsidR="000D33C2" w:rsidRDefault="000D33C2">
      <w:r>
        <w:separator/>
      </w:r>
    </w:p>
  </w:footnote>
  <w:footnote w:type="continuationSeparator" w:id="0">
    <w:p w14:paraId="6F653360" w14:textId="77777777" w:rsidR="000D33C2" w:rsidRDefault="000D33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913196618">
    <w:abstractNumId w:val="1"/>
  </w:num>
  <w:num w:numId="2" w16cid:durableId="1313632126">
    <w:abstractNumId w:val="1"/>
  </w:num>
  <w:num w:numId="3" w16cid:durableId="119880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4342B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C2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C6590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128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87D04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74162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2BCA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96DC2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08F4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44"/>
    <o:shapelayout v:ext="edit">
      <o:idmap v:ext="edit" data="1"/>
    </o:shapelayout>
  </w:shapeDefaults>
  <w:decimalSymbol w:val=","/>
  <w:listSeparator w:val=";"/>
  <w14:docId w14:val="0264D1E2"/>
  <w15:chartTrackingRefBased/>
  <w15:docId w15:val="{F820BCCF-995A-417A-9B50-0FB027A00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0</TotalTime>
  <Pages>4</Pages>
  <Words>1156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2026-10-27T13:38:00Z</dcterms:created>
  <dcterms:modified xsi:type="dcterms:W3CDTF">2026-10-27T13:38:00Z</dcterms:modified>
  <cp:contentStatus/>
</cp:coreProperties>
</file>