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D849A" w14:textId="77777777" w:rsidR="008B66FA" w:rsidRPr="00AA7023" w:rsidRDefault="008B66FA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46C4DAD1" w14:textId="77777777" w:rsidR="008B66FA" w:rsidRPr="00EE1418" w:rsidRDefault="008B66FA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90B59B9" w14:textId="77777777" w:rsidR="008B66FA" w:rsidRDefault="008B66FA" w:rsidP="003F35AB">
      <w:pPr>
        <w:pStyle w:val="NormalWeb"/>
      </w:pPr>
      <w:r>
        <w:rPr>
          <w:noProof/>
        </w:rPr>
        <w:pict w14:anchorId="69F4D5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70B3D1FB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0037A924" w14:textId="77777777" w:rsidR="008B66FA" w:rsidRDefault="008B66FA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26067BF" w14:textId="77777777" w:rsidR="008B66FA" w:rsidRDefault="008B66FA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77907E4" w14:textId="77777777" w:rsidR="008B66FA" w:rsidRPr="00401902" w:rsidRDefault="008B66FA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137DC0DD" w14:textId="77777777" w:rsidR="008B66FA" w:rsidRDefault="008B66FA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5A5C89AB" w14:textId="77777777" w:rsidR="008B66FA" w:rsidRDefault="008B66FA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B1A457B" w14:textId="77777777" w:rsidR="008B66FA" w:rsidRDefault="008B66FA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9E849CA" w14:textId="77777777" w:rsidR="008B66FA" w:rsidRPr="00AA7023" w:rsidRDefault="008B66FA" w:rsidP="00AA7023">
      <w:pPr>
        <w:tabs>
          <w:tab w:val="left" w:pos="3828"/>
        </w:tabs>
        <w:jc w:val="both"/>
        <w:rPr>
          <w:rFonts w:ascii="Arial" w:hAnsi="Arial"/>
        </w:rPr>
      </w:pPr>
    </w:p>
    <w:p w14:paraId="4F639682" w14:textId="77777777" w:rsidR="008B66FA" w:rsidRPr="00EE1418" w:rsidRDefault="008B66FA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A91E80C" w14:textId="77777777" w:rsidR="008B66FA" w:rsidRPr="0042336D" w:rsidRDefault="008B66FA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0A7FE0A4" w14:textId="77777777" w:rsidR="008B66FA" w:rsidRDefault="008B66FA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66D9A39B" w14:textId="77777777" w:rsidR="008B66FA" w:rsidRDefault="008B66FA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b/>
          <w:noProof/>
          <w:color w:val="FF0000"/>
        </w:rPr>
        <w:t>ILANCHELVAN Ilamdeepan</w:t>
      </w:r>
      <w:r>
        <w:rPr>
          <w:b/>
          <w:sz w:val="16"/>
          <w:szCs w:val="16"/>
        </w:rPr>
        <w:t xml:space="preserve"> </w:t>
      </w:r>
    </w:p>
    <w:p w14:paraId="46665BB5" w14:textId="77777777" w:rsidR="008B66FA" w:rsidRPr="00720F4B" w:rsidRDefault="008B66FA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5FD905E5" w14:textId="77777777" w:rsidR="008B66FA" w:rsidRPr="006719A3" w:rsidRDefault="008B66FA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23C4058C" w14:textId="77777777" w:rsidR="008B66FA" w:rsidRPr="0042336D" w:rsidRDefault="008B66FA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3215A028" w14:textId="77777777" w:rsidR="008B66FA" w:rsidRPr="006719A3" w:rsidRDefault="008B66FA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02ADDF46" w14:textId="77777777" w:rsidR="008B66FA" w:rsidRPr="003E7C18" w:rsidRDefault="008B66FA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635B3182" w14:textId="77777777" w:rsidR="008B66FA" w:rsidRDefault="008B66FA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3C872118" w14:textId="77777777" w:rsidR="008B66FA" w:rsidRPr="00912D40" w:rsidRDefault="008B66FA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270D7089" w14:textId="77777777" w:rsidR="008B66FA" w:rsidRDefault="008B66FA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49A2F0F1" w14:textId="77777777" w:rsidR="008B66FA" w:rsidRPr="0042336D" w:rsidRDefault="008B66FA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214B82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0B0217BC" w14:textId="77777777" w:rsidR="008B66FA" w:rsidRPr="00912D40" w:rsidRDefault="008B66FA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6A553407" w14:textId="77777777" w:rsidR="008B66FA" w:rsidRDefault="008B66FA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214B82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61B9DB3D" w14:textId="77777777" w:rsidR="008B66FA" w:rsidRDefault="008B66FA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321CA62D" w14:textId="77777777" w:rsidR="008B66FA" w:rsidRPr="00895385" w:rsidRDefault="008B66FA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101FDF39" w14:textId="77777777" w:rsidR="008B66FA" w:rsidRPr="008D4E81" w:rsidRDefault="008B66FA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214B82">
        <w:rPr>
          <w:noProof/>
          <w:sz w:val="16"/>
          <w:szCs w:val="16"/>
        </w:rPr>
        <w:t>04450192</w:t>
      </w:r>
      <w:r w:rsidRPr="008D4E81">
        <w:rPr>
          <w:sz w:val="16"/>
          <w:szCs w:val="16"/>
        </w:rPr>
        <w:t xml:space="preserve">   </w:t>
      </w:r>
      <w:r w:rsidRPr="00214B82">
        <w:rPr>
          <w:b/>
          <w:noProof/>
          <w:sz w:val="16"/>
          <w:szCs w:val="16"/>
        </w:rPr>
        <w:t>US ORLEANS TT 3</w:t>
      </w:r>
      <w:r w:rsidRPr="008D4E81">
        <w:rPr>
          <w:b/>
          <w:sz w:val="16"/>
          <w:szCs w:val="16"/>
        </w:rPr>
        <w:tab/>
        <w:t xml:space="preserve">à     </w:t>
      </w:r>
      <w:r w:rsidRPr="00214B82">
        <w:rPr>
          <w:b/>
          <w:noProof/>
          <w:sz w:val="16"/>
          <w:szCs w:val="16"/>
        </w:rPr>
        <w:t>A.C. AMBOISE 1</w:t>
      </w:r>
    </w:p>
    <w:p w14:paraId="31C33D23" w14:textId="77777777" w:rsidR="008B66FA" w:rsidRPr="008D4E81" w:rsidRDefault="008B66FA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2A0D40BB" w14:textId="77777777" w:rsidR="008B66FA" w:rsidRDefault="008B66FA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597917AE" w14:textId="77777777" w:rsidR="008B66FA" w:rsidRPr="0042336D" w:rsidRDefault="008B66FA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158E4E92" w14:textId="77777777" w:rsidR="008B66FA" w:rsidRDefault="008B66FA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0F690125" w14:textId="77777777" w:rsidR="008B66FA" w:rsidRPr="00895385" w:rsidRDefault="008B66FA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4A5DB491" w14:textId="77777777" w:rsidR="008B66FA" w:rsidRPr="0042336D" w:rsidRDefault="008B66FA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Rue Jeanne Jugan  45000 Orleans</w:t>
      </w:r>
      <w:r>
        <w:rPr>
          <w:sz w:val="16"/>
          <w:szCs w:val="16"/>
        </w:rPr>
        <w:t xml:space="preserve">    </w:t>
      </w:r>
      <w:r w:rsidRPr="00214B82">
        <w:rPr>
          <w:noProof/>
          <w:sz w:val="16"/>
          <w:szCs w:val="16"/>
        </w:rPr>
        <w:t>ORLEANS</w:t>
      </w:r>
    </w:p>
    <w:p w14:paraId="07E50D80" w14:textId="77777777" w:rsidR="008B66FA" w:rsidRPr="0042336D" w:rsidRDefault="008B66FA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Gymnase Barthelemy</w:t>
      </w:r>
    </w:p>
    <w:p w14:paraId="79438D69" w14:textId="77777777" w:rsidR="008B66FA" w:rsidRPr="0042336D" w:rsidRDefault="008B66FA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2F94F1E7" w14:textId="77777777" w:rsidR="008B66FA" w:rsidRPr="0042336D" w:rsidRDefault="008B66FA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0010EF08" w14:textId="77777777" w:rsidR="008B66FA" w:rsidRDefault="008B66F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24AEBDA8" w14:textId="77777777" w:rsidR="008B66FA" w:rsidRDefault="008B66F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5EAE8EE7" w14:textId="77777777" w:rsidR="008B66FA" w:rsidRPr="00922693" w:rsidRDefault="008B66FA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214B82">
        <w:rPr>
          <w:noProof/>
          <w:sz w:val="16"/>
          <w:szCs w:val="16"/>
        </w:rPr>
        <w:t>RICHER Nicolas</w:t>
      </w:r>
    </w:p>
    <w:p w14:paraId="69AD1639" w14:textId="77777777" w:rsidR="008B66FA" w:rsidRPr="00922693" w:rsidRDefault="008B66FA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303A6E89" w14:textId="77777777" w:rsidR="008B66FA" w:rsidRPr="00922693" w:rsidRDefault="008B66FA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214B82">
        <w:rPr>
          <w:rFonts w:ascii="Comic Sans MS" w:hAnsi="Comic Sans MS"/>
          <w:noProof/>
          <w:sz w:val="16"/>
          <w:szCs w:val="16"/>
        </w:rPr>
        <w:t>06 25 33 87 85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nicolasricher45@yahoo.fr</w:t>
      </w:r>
    </w:p>
    <w:p w14:paraId="4CAF51D7" w14:textId="77777777" w:rsidR="008B66FA" w:rsidRPr="00922693" w:rsidRDefault="008B66FA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7CE3774C" w14:textId="77777777" w:rsidR="008B66FA" w:rsidRPr="00922693" w:rsidRDefault="008B66F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3D64A8C7" w14:textId="77777777" w:rsidR="008B66FA" w:rsidRDefault="008B66F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59ABB208" w14:textId="77777777" w:rsidR="008B66FA" w:rsidRPr="00912D40" w:rsidRDefault="008B66FA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2AD9D1A5" w14:textId="77777777" w:rsidR="008B66FA" w:rsidRPr="00912D40" w:rsidRDefault="008B66FA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014C80A2" w14:textId="77777777" w:rsidR="008B66FA" w:rsidRDefault="008B66FA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6EEF8A96" w14:textId="77777777" w:rsidR="008B66FA" w:rsidRPr="00C53058" w:rsidRDefault="008B66FA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76A47E1F" w14:textId="77777777" w:rsidR="008B66FA" w:rsidRPr="00912D40" w:rsidRDefault="008B66FA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1F876AB8" w14:textId="77777777" w:rsidR="008B66FA" w:rsidRPr="00805C7B" w:rsidRDefault="008B66FA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2915C746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438A8546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42794CA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D83D25C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52A1079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9C6F84D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130960A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FF8BEF9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54C318EB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5B9FCDA1" w14:textId="77777777" w:rsidR="008B66FA" w:rsidRPr="00EE1418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1CA086A9" w14:textId="77777777" w:rsidR="008B66FA" w:rsidRDefault="008B66F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3D8B843E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C5D1451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5A9C3B7B" w14:textId="77777777" w:rsidR="008B66FA" w:rsidRDefault="008B66FA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6A2D618" w14:textId="77777777" w:rsidR="008B66FA" w:rsidRDefault="008B66FA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FFC2C97" w14:textId="77777777" w:rsidR="008B66FA" w:rsidRPr="00401902" w:rsidRDefault="008B66FA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55ACDD2" w14:textId="77777777" w:rsidR="008B66FA" w:rsidRDefault="008B66F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796D59F" w14:textId="77777777" w:rsidR="008B66FA" w:rsidRDefault="008B66F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08DF08F" w14:textId="77777777" w:rsidR="008B66FA" w:rsidRDefault="008B66F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0524F7A" w14:textId="77777777" w:rsidR="008B66FA" w:rsidRPr="00AA7023" w:rsidRDefault="008B66FA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60BFD7A1" w14:textId="77777777" w:rsidR="008B66FA" w:rsidRPr="00EE1418" w:rsidRDefault="008B66FA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3AC0334D" w14:textId="77777777" w:rsidR="008B66FA" w:rsidRDefault="008B66FA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7A7CD574" w14:textId="77777777" w:rsidR="008B66FA" w:rsidRDefault="008B66FA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2215C418" w14:textId="77777777" w:rsidR="008B66FA" w:rsidRPr="007C6334" w:rsidRDefault="008B66FA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3810976C" w14:textId="77777777" w:rsidR="008B66FA" w:rsidRPr="00912D40" w:rsidRDefault="008B66F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6F8DE7BE" w14:textId="77777777" w:rsidR="008B66FA" w:rsidRDefault="008B66F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200583D" w14:textId="77777777" w:rsidR="008B66FA" w:rsidRDefault="008B66F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245EB82" w14:textId="77777777" w:rsidR="008B66FA" w:rsidRDefault="008B66F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F68C1C7" w14:textId="77777777" w:rsidR="008B66FA" w:rsidRPr="0058257B" w:rsidRDefault="008B66FA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ILANCHELVAN Ilamdeepan</w:t>
      </w:r>
      <w:r>
        <w:rPr>
          <w:sz w:val="16"/>
          <w:szCs w:val="16"/>
        </w:rPr>
        <w:tab/>
      </w:r>
    </w:p>
    <w:p w14:paraId="50DECA2E" w14:textId="77777777" w:rsidR="008B66FA" w:rsidRDefault="008B66FA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DFF2D37" w14:textId="77777777" w:rsidR="008B66FA" w:rsidRPr="00912D40" w:rsidRDefault="008B66FA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1765D0B" w14:textId="77777777" w:rsidR="008B66FA" w:rsidRPr="006E7CC6" w:rsidRDefault="008B66FA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5 rue François Rabelais</w:t>
      </w:r>
    </w:p>
    <w:p w14:paraId="04DC1C1B" w14:textId="77777777" w:rsidR="008B66FA" w:rsidRPr="00912D40" w:rsidRDefault="008B66FA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0B2EF8A0" w14:textId="77777777" w:rsidR="008B66FA" w:rsidRDefault="008B66FA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214B82">
        <w:rPr>
          <w:rFonts w:ascii="Futura Lt BT" w:hAnsi="Futura Lt BT"/>
          <w:noProof/>
          <w:sz w:val="16"/>
          <w:szCs w:val="16"/>
        </w:rPr>
        <w:t>45000 ORLEANS</w:t>
      </w:r>
    </w:p>
    <w:p w14:paraId="2404CA2C" w14:textId="77777777" w:rsidR="008B66FA" w:rsidRDefault="008B66FA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66CCCEBA" w14:textId="77777777" w:rsidR="008B66FA" w:rsidRPr="00912D40" w:rsidRDefault="008B66FA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5A23A01E" w14:textId="77777777" w:rsidR="008B66FA" w:rsidRDefault="008B66FA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07 82 03 34 15</w:t>
      </w:r>
    </w:p>
    <w:p w14:paraId="23C283FB" w14:textId="77777777" w:rsidR="008B66FA" w:rsidRPr="00912D40" w:rsidRDefault="008B66FA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84DE8EE" w14:textId="77777777" w:rsidR="008B66FA" w:rsidRDefault="008B66FA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US Orléans TT</w:t>
      </w:r>
    </w:p>
    <w:p w14:paraId="5FEDEDDE" w14:textId="77777777" w:rsidR="008B66FA" w:rsidRPr="00912D40" w:rsidRDefault="008B66FA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45CB3DC8" w14:textId="77777777" w:rsidR="008B66FA" w:rsidRDefault="008B66FA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4520985</w:t>
      </w:r>
    </w:p>
    <w:p w14:paraId="210DFD39" w14:textId="77777777" w:rsidR="008B66FA" w:rsidRPr="00912D40" w:rsidRDefault="008B66FA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30B825D6" w14:textId="77777777" w:rsidR="008B66FA" w:rsidRDefault="008B66FA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23904A13" w14:textId="77777777" w:rsidR="008B66FA" w:rsidRPr="00912D40" w:rsidRDefault="008B66FA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717691BE" w14:textId="77777777" w:rsidR="008B66FA" w:rsidRDefault="008B66F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CC213DE" w14:textId="77777777" w:rsidR="008B66FA" w:rsidRDefault="008B66F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C811093" w14:textId="77777777" w:rsidR="008B66FA" w:rsidRPr="00912D40" w:rsidRDefault="008B66F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E65CB05" w14:textId="77777777" w:rsidR="008B66FA" w:rsidRPr="00912D40" w:rsidRDefault="008B66F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22A3CC9" w14:textId="77777777" w:rsidR="008B66FA" w:rsidRDefault="008B66FA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214B82">
        <w:rPr>
          <w:rFonts w:ascii="Comic Sans MS" w:hAnsi="Comic Sans MS"/>
          <w:noProof/>
          <w:sz w:val="16"/>
          <w:szCs w:val="16"/>
        </w:rPr>
        <w:t>ORLEANS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796AA6CF" w14:textId="77777777" w:rsidR="008B66FA" w:rsidRPr="00912D40" w:rsidRDefault="008B66FA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0B8E5175" w14:textId="77777777" w:rsidR="008B66FA" w:rsidRDefault="008B66FA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6DD7AB86" w14:textId="77777777" w:rsidR="008B66FA" w:rsidRPr="00912D40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5DC3276" w14:textId="77777777" w:rsidR="008B66FA" w:rsidRPr="00912D40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B88993A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26B4765" w14:textId="77777777" w:rsidR="008B66FA" w:rsidRPr="00912D40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89EDB50" w14:textId="77777777" w:rsidR="008B66FA" w:rsidRPr="00912D40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21505C03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09E14072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53CD53F2" w14:textId="77777777" w:rsidR="008B66FA" w:rsidRPr="00B7649E" w:rsidRDefault="008B66F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071A4BA6" w14:textId="77777777" w:rsidR="008B66FA" w:rsidRPr="00B7649E" w:rsidRDefault="008B66F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16D4E5E4" w14:textId="77777777" w:rsidR="008B66FA" w:rsidRPr="00B7649E" w:rsidRDefault="008B66F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0084135B" w14:textId="77777777" w:rsidR="008B66FA" w:rsidRPr="00B7649E" w:rsidRDefault="008B66F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65E72E06" w14:textId="77777777" w:rsidR="008B66FA" w:rsidRDefault="008B66FA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22E6B1AA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73A80AE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A675658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9686495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4E77035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DC8976A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365A882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FE4564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EB8CFB6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30576C6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3AA54EF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88927D7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0CA6D33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0CC0E60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F505257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773A8CC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B1F881A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3B54029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B6B4241" w14:textId="77777777" w:rsidR="008B66FA" w:rsidRPr="00CE0C40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CD99DE5" w14:textId="77777777" w:rsidR="008B66FA" w:rsidRDefault="008B66FA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638B0B58" w14:textId="77777777" w:rsidR="008B66FA" w:rsidRDefault="008B66FA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8B66FA" w:rsidSect="008B66FA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83F0ECD" w14:textId="77777777" w:rsidR="008B66FA" w:rsidRPr="004D2648" w:rsidRDefault="008B66FA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627B486" w14:textId="77777777" w:rsidR="008B66FA" w:rsidRPr="00EE1418" w:rsidRDefault="008B66FA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C4561A7" w14:textId="77777777" w:rsidR="008B66FA" w:rsidRDefault="008B66F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217200CD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D957278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7C196E89" w14:textId="77777777" w:rsidR="008B66FA" w:rsidRDefault="008B66FA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6B26997" w14:textId="77777777" w:rsidR="008B66FA" w:rsidRDefault="008B66FA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589AE62" w14:textId="77777777" w:rsidR="008B66FA" w:rsidRPr="00401902" w:rsidRDefault="008B66FA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CC02FDE" w14:textId="77777777" w:rsidR="008B66FA" w:rsidRDefault="008B66F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3F91637" w14:textId="77777777" w:rsidR="008B66FA" w:rsidRDefault="008B66F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5D60928" w14:textId="77777777" w:rsidR="008B66FA" w:rsidRPr="00AA7023" w:rsidRDefault="008B66F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F2A20D2" w14:textId="77777777" w:rsidR="008B66FA" w:rsidRPr="00EE1418" w:rsidRDefault="008B66FA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E39D13C" w14:textId="77777777" w:rsidR="008B66FA" w:rsidRPr="00F6138C" w:rsidRDefault="008B66FA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6B1CC66F" w14:textId="77777777" w:rsidR="008B66FA" w:rsidRDefault="008B66F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9F56FC8" w14:textId="77777777" w:rsidR="008B66FA" w:rsidRDefault="008B66FA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7CE3561" w14:textId="77777777" w:rsidR="008B66FA" w:rsidRPr="00FD6D14" w:rsidRDefault="008B66F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6CE2AF64" w14:textId="77777777" w:rsidR="008B66FA" w:rsidRPr="00B34D61" w:rsidRDefault="008B66FA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 w:cs="Arial"/>
          <w:b/>
          <w:noProof/>
          <w:sz w:val="22"/>
          <w:szCs w:val="24"/>
        </w:rPr>
        <w:t>US ORLEANS TT 3</w:t>
      </w:r>
    </w:p>
    <w:p w14:paraId="4F6F7169" w14:textId="77777777" w:rsidR="008B66FA" w:rsidRPr="00B34D61" w:rsidRDefault="008B66FA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015E9A25" w14:textId="77777777" w:rsidR="008B66FA" w:rsidRDefault="008B66FA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54C3E7B" w14:textId="77777777" w:rsidR="008B66FA" w:rsidRPr="00D2290D" w:rsidRDefault="008B66FA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905C1A2" w14:textId="77777777" w:rsidR="008B66FA" w:rsidRPr="005620A1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US ORLEANS TT 3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CE25E18" w14:textId="77777777" w:rsidR="008B66FA" w:rsidRPr="005620A1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340B914" w14:textId="77777777" w:rsidR="008B66FA" w:rsidRPr="00FE7EED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2508FF92" w14:textId="77777777" w:rsidR="008B66FA" w:rsidRPr="00FE7EE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5414C91" w14:textId="77777777" w:rsidR="008B66FA" w:rsidRPr="00FE7EED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A.C. AMBOISE 1</w:t>
      </w:r>
    </w:p>
    <w:p w14:paraId="1523504A" w14:textId="77777777" w:rsidR="008B66FA" w:rsidRPr="00FE7EE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6CBD2CB" w14:textId="77777777" w:rsidR="008B66FA" w:rsidRPr="00FE7EED" w:rsidRDefault="008B66FA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R3</w:t>
      </w:r>
    </w:p>
    <w:p w14:paraId="54627A28" w14:textId="77777777" w:rsidR="008B66FA" w:rsidRPr="00FE7EED" w:rsidRDefault="008B66FA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0F52426" w14:textId="77777777" w:rsidR="008B66FA" w:rsidRPr="00FE7EED" w:rsidRDefault="008B66FA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3778BAEB" w14:textId="77777777" w:rsidR="008B66FA" w:rsidRPr="00FE7EED" w:rsidRDefault="008B66FA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DA79F8A" w14:textId="77777777" w:rsidR="008B66FA" w:rsidRDefault="008B66FA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12A046A1" w14:textId="77777777" w:rsidR="008B66FA" w:rsidRPr="00D2290D" w:rsidRDefault="008B66FA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9C24BA2" w14:textId="77777777" w:rsidR="008B66FA" w:rsidRDefault="008B66FA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1DDC41B9" w14:textId="77777777" w:rsidR="008B66FA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25D20EB4" w14:textId="77777777" w:rsidR="008B66FA" w:rsidRPr="004C0F9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68AE796" w14:textId="77777777" w:rsidR="008B66FA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19E310F4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70E219B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42BFD4B" w14:textId="77777777" w:rsidR="008B66FA" w:rsidRPr="00FC12F0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16A0F2C0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78D74AF" w14:textId="77777777" w:rsidR="008B66FA" w:rsidRPr="005620A1" w:rsidRDefault="008B66FA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ILANCHELVAN Ilamdeepan</w:t>
      </w:r>
    </w:p>
    <w:p w14:paraId="48C23B9C" w14:textId="77777777" w:rsidR="008B66FA" w:rsidRPr="008D4E81" w:rsidRDefault="008B66FA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E75A7F0" w14:textId="77777777" w:rsidR="008B66FA" w:rsidRPr="008D4E81" w:rsidRDefault="008B66FA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62B87AFA" w14:textId="77777777" w:rsidR="008B66FA" w:rsidRPr="008D4E81" w:rsidRDefault="008B66FA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5A52AC06" w14:textId="77777777" w:rsidR="008B66FA" w:rsidRPr="008D4E81" w:rsidRDefault="008B66FA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09E4EE7" w14:textId="77777777" w:rsidR="008B66FA" w:rsidRDefault="008B66F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9552FB2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413B228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07834C13" w14:textId="77777777" w:rsidR="008B66FA" w:rsidRDefault="008B66FA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30A3BDC" w14:textId="77777777" w:rsidR="008B66FA" w:rsidRDefault="008B66FA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AA74149" w14:textId="77777777" w:rsidR="008B66FA" w:rsidRPr="00401902" w:rsidRDefault="008B66FA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4445BCE6" w14:textId="77777777" w:rsidR="008B66FA" w:rsidRDefault="008B66F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26C9A3F" w14:textId="77777777" w:rsidR="008B66FA" w:rsidRDefault="008B66F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B6642CB" w14:textId="77777777" w:rsidR="008B66FA" w:rsidRPr="0015252D" w:rsidRDefault="008B66F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7D1D52C3" w14:textId="77777777" w:rsidR="008B66FA" w:rsidRPr="00EE1418" w:rsidRDefault="008B66FA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8FD0E0E" w14:textId="77777777" w:rsidR="008B66FA" w:rsidRDefault="008B66FA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F111BCE" w14:textId="77777777" w:rsidR="008B66FA" w:rsidRDefault="008B66F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5E649D2E" w14:textId="77777777" w:rsidR="008B66FA" w:rsidRDefault="008B66FA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4EEC467" w14:textId="77777777" w:rsidR="008B66FA" w:rsidRPr="00FD6D14" w:rsidRDefault="008B66F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66F18353" w14:textId="77777777" w:rsidR="008B66FA" w:rsidRPr="00B466D0" w:rsidRDefault="008B66FA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/>
          <w:b/>
          <w:noProof/>
          <w:sz w:val="24"/>
          <w:szCs w:val="24"/>
        </w:rPr>
        <w:t>A.C. AMBOISE 1</w:t>
      </w:r>
    </w:p>
    <w:p w14:paraId="5A47F42C" w14:textId="77777777" w:rsidR="008B66FA" w:rsidRPr="00B466D0" w:rsidRDefault="008B66FA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56F20D7" w14:textId="77777777" w:rsidR="008B66FA" w:rsidRDefault="008B66FA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34B9E50" w14:textId="77777777" w:rsidR="008B66FA" w:rsidRPr="00D2290D" w:rsidRDefault="008B66FA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7054478" w14:textId="77777777" w:rsidR="008B66FA" w:rsidRPr="005620A1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US ORLEANS TT 3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0208E87" w14:textId="77777777" w:rsidR="008B66FA" w:rsidRPr="005620A1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C08B035" w14:textId="77777777" w:rsidR="008B66FA" w:rsidRPr="00FE7EED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445C8897" w14:textId="77777777" w:rsidR="008B66FA" w:rsidRPr="00FE7EE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CF0F08F" w14:textId="77777777" w:rsidR="008B66FA" w:rsidRPr="00FE7EED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A.C. AMBOISE 1</w:t>
      </w:r>
    </w:p>
    <w:p w14:paraId="32496069" w14:textId="77777777" w:rsidR="008B66FA" w:rsidRPr="00FE7EE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4047A68" w14:textId="77777777" w:rsidR="008B66FA" w:rsidRPr="00FE7EED" w:rsidRDefault="008B66FA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R3</w:t>
      </w:r>
    </w:p>
    <w:p w14:paraId="7AD8AE96" w14:textId="77777777" w:rsidR="008B66FA" w:rsidRPr="00FE7EED" w:rsidRDefault="008B66FA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5AEA348" w14:textId="77777777" w:rsidR="008B66FA" w:rsidRPr="00FE7EED" w:rsidRDefault="008B66FA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77BAE57B" w14:textId="77777777" w:rsidR="008B66FA" w:rsidRPr="00FE7EED" w:rsidRDefault="008B66FA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5802A834" w14:textId="77777777" w:rsidR="008B66FA" w:rsidRDefault="008B66FA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78FBAAEE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9D956B5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1E04D79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508EE21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2A4334A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0508CC7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D35818A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8B75D67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D872331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45DE26D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0C417FC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DD8F4B8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730E5FA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9F364F7" w14:textId="77777777" w:rsidR="008B66FA" w:rsidRDefault="008B66FA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2975139A" w14:textId="77777777" w:rsidR="008B66FA" w:rsidRPr="00FC12F0" w:rsidRDefault="008B66FA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B7DB372" w14:textId="77777777" w:rsidR="008B66FA" w:rsidRPr="005620A1" w:rsidRDefault="008B66FA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ILANCHELVAN Ilamdeepan</w:t>
      </w:r>
    </w:p>
    <w:p w14:paraId="7059CE3D" w14:textId="77777777" w:rsidR="008B66FA" w:rsidRPr="008D4E81" w:rsidRDefault="008B66FA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4049F258" w14:textId="77777777" w:rsidR="008B66FA" w:rsidRDefault="008B66FA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8B66FA" w:rsidSect="008B66FA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FE3014B" w14:textId="77777777" w:rsidR="008B66FA" w:rsidRPr="00AA7023" w:rsidRDefault="008B66FA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72B58697" w14:textId="77777777" w:rsidR="008B66FA" w:rsidRPr="00EE1418" w:rsidRDefault="008B66FA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8F941DF" w14:textId="77777777" w:rsidR="008B66FA" w:rsidRDefault="008B66FA" w:rsidP="003F35AB">
      <w:pPr>
        <w:pStyle w:val="NormalWeb"/>
      </w:pPr>
      <w:r>
        <w:rPr>
          <w:noProof/>
        </w:rPr>
        <w:pict w14:anchorId="72A670FC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7649662F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12604238" w14:textId="77777777" w:rsidR="008B66FA" w:rsidRDefault="008B66FA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1D908D5" w14:textId="77777777" w:rsidR="008B66FA" w:rsidRDefault="008B66FA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E34867B" w14:textId="77777777" w:rsidR="008B66FA" w:rsidRPr="00401902" w:rsidRDefault="008B66FA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4D60DAF5" w14:textId="77777777" w:rsidR="008B66FA" w:rsidRDefault="008B66FA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17BCC5C5" w14:textId="77777777" w:rsidR="008B66FA" w:rsidRDefault="008B66FA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FFBC519" w14:textId="77777777" w:rsidR="008B66FA" w:rsidRDefault="008B66FA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8C52234" w14:textId="77777777" w:rsidR="008B66FA" w:rsidRPr="00AA7023" w:rsidRDefault="008B66FA" w:rsidP="00AA7023">
      <w:pPr>
        <w:tabs>
          <w:tab w:val="left" w:pos="3828"/>
        </w:tabs>
        <w:jc w:val="both"/>
        <w:rPr>
          <w:rFonts w:ascii="Arial" w:hAnsi="Arial"/>
        </w:rPr>
      </w:pPr>
    </w:p>
    <w:p w14:paraId="7DBE01B9" w14:textId="77777777" w:rsidR="008B66FA" w:rsidRPr="00EE1418" w:rsidRDefault="008B66FA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D55186E" w14:textId="77777777" w:rsidR="008B66FA" w:rsidRPr="0042336D" w:rsidRDefault="008B66FA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44972879" w14:textId="77777777" w:rsidR="008B66FA" w:rsidRDefault="008B66FA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75F8952D" w14:textId="77777777" w:rsidR="008B66FA" w:rsidRDefault="008B66FA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b/>
          <w:noProof/>
          <w:color w:val="FF0000"/>
        </w:rPr>
        <w:t>ILANCHELVAN Ilamdeepan</w:t>
      </w:r>
      <w:r>
        <w:rPr>
          <w:b/>
          <w:sz w:val="16"/>
          <w:szCs w:val="16"/>
        </w:rPr>
        <w:t xml:space="preserve"> </w:t>
      </w:r>
    </w:p>
    <w:p w14:paraId="5C7FDCC7" w14:textId="77777777" w:rsidR="008B66FA" w:rsidRPr="00720F4B" w:rsidRDefault="008B66FA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30459AD5" w14:textId="77777777" w:rsidR="008B66FA" w:rsidRPr="006719A3" w:rsidRDefault="008B66FA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9519D5D" w14:textId="77777777" w:rsidR="008B66FA" w:rsidRPr="0042336D" w:rsidRDefault="008B66FA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4B0EFDA2" w14:textId="77777777" w:rsidR="008B66FA" w:rsidRPr="006719A3" w:rsidRDefault="008B66FA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19250BA4" w14:textId="77777777" w:rsidR="008B66FA" w:rsidRPr="003E7C18" w:rsidRDefault="008B66FA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3D3C599C" w14:textId="77777777" w:rsidR="008B66FA" w:rsidRDefault="008B66FA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4F469701" w14:textId="77777777" w:rsidR="008B66FA" w:rsidRPr="00912D40" w:rsidRDefault="008B66FA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621BD954" w14:textId="77777777" w:rsidR="008B66FA" w:rsidRDefault="008B66FA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616D4ECB" w14:textId="77777777" w:rsidR="008B66FA" w:rsidRPr="0042336D" w:rsidRDefault="008B66FA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214B82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214B82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3974B570" w14:textId="77777777" w:rsidR="008B66FA" w:rsidRPr="00912D40" w:rsidRDefault="008B66FA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4D614E8C" w14:textId="77777777" w:rsidR="008B66FA" w:rsidRDefault="008B66FA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214B82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8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214B82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290F27EE" w14:textId="77777777" w:rsidR="008B66FA" w:rsidRDefault="008B66FA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457B8B7C" w14:textId="77777777" w:rsidR="008B66FA" w:rsidRPr="00895385" w:rsidRDefault="008B66FA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2FA2EC77" w14:textId="77777777" w:rsidR="008B66FA" w:rsidRPr="008D4E81" w:rsidRDefault="008B66FA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214B82">
        <w:rPr>
          <w:noProof/>
          <w:sz w:val="16"/>
          <w:szCs w:val="16"/>
        </w:rPr>
        <w:t>04450192</w:t>
      </w:r>
      <w:r w:rsidRPr="008D4E81">
        <w:rPr>
          <w:sz w:val="16"/>
          <w:szCs w:val="16"/>
        </w:rPr>
        <w:t xml:space="preserve">   </w:t>
      </w:r>
      <w:r w:rsidRPr="00214B82">
        <w:rPr>
          <w:b/>
          <w:noProof/>
          <w:sz w:val="16"/>
          <w:szCs w:val="16"/>
        </w:rPr>
        <w:t>US ORLEANS TT 4</w:t>
      </w:r>
      <w:r w:rsidRPr="008D4E81">
        <w:rPr>
          <w:b/>
          <w:sz w:val="16"/>
          <w:szCs w:val="16"/>
        </w:rPr>
        <w:tab/>
        <w:t xml:space="preserve">à     </w:t>
      </w:r>
      <w:r w:rsidRPr="00214B82">
        <w:rPr>
          <w:b/>
          <w:noProof/>
          <w:sz w:val="16"/>
          <w:szCs w:val="16"/>
        </w:rPr>
        <w:t>TTC DU LOCHOIS 1</w:t>
      </w:r>
    </w:p>
    <w:p w14:paraId="18565199" w14:textId="77777777" w:rsidR="008B66FA" w:rsidRPr="008D4E81" w:rsidRDefault="008B66FA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42850F2F" w14:textId="77777777" w:rsidR="008B66FA" w:rsidRDefault="008B66FA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05A4452F" w14:textId="77777777" w:rsidR="008B66FA" w:rsidRPr="0042336D" w:rsidRDefault="008B66FA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09FEDE04" w14:textId="77777777" w:rsidR="008B66FA" w:rsidRDefault="008B66FA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1197ECF0" w14:textId="77777777" w:rsidR="008B66FA" w:rsidRPr="00895385" w:rsidRDefault="008B66FA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0C69707B" w14:textId="77777777" w:rsidR="008B66FA" w:rsidRPr="0042336D" w:rsidRDefault="008B66FA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Rue Jeanne Jugan  45000 Orleans</w:t>
      </w:r>
      <w:r>
        <w:rPr>
          <w:sz w:val="16"/>
          <w:szCs w:val="16"/>
        </w:rPr>
        <w:t xml:space="preserve">    </w:t>
      </w:r>
      <w:r w:rsidRPr="00214B82">
        <w:rPr>
          <w:noProof/>
          <w:sz w:val="16"/>
          <w:szCs w:val="16"/>
        </w:rPr>
        <w:t>ORLEANS</w:t>
      </w:r>
    </w:p>
    <w:p w14:paraId="440CE87D" w14:textId="77777777" w:rsidR="008B66FA" w:rsidRPr="0042336D" w:rsidRDefault="008B66FA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Gymnase Barthelemy</w:t>
      </w:r>
    </w:p>
    <w:p w14:paraId="3E3FDA07" w14:textId="77777777" w:rsidR="008B66FA" w:rsidRPr="0042336D" w:rsidRDefault="008B66FA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329C177C" w14:textId="77777777" w:rsidR="008B66FA" w:rsidRPr="0042336D" w:rsidRDefault="008B66FA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293DBAD4" w14:textId="77777777" w:rsidR="008B66FA" w:rsidRDefault="008B66F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40351522" w14:textId="77777777" w:rsidR="008B66FA" w:rsidRDefault="008B66F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4F788315" w14:textId="77777777" w:rsidR="008B66FA" w:rsidRPr="00922693" w:rsidRDefault="008B66FA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214B82">
        <w:rPr>
          <w:noProof/>
          <w:sz w:val="16"/>
          <w:szCs w:val="16"/>
        </w:rPr>
        <w:t>LEGUILLAN Yvonnick</w:t>
      </w:r>
    </w:p>
    <w:p w14:paraId="5D498C47" w14:textId="77777777" w:rsidR="008B66FA" w:rsidRPr="00922693" w:rsidRDefault="008B66FA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69975CDA" w14:textId="77777777" w:rsidR="008B66FA" w:rsidRPr="00922693" w:rsidRDefault="008B66FA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214B82">
        <w:rPr>
          <w:rFonts w:ascii="Comic Sans MS" w:hAnsi="Comic Sans MS"/>
          <w:noProof/>
          <w:sz w:val="16"/>
          <w:szCs w:val="16"/>
        </w:rPr>
        <w:t>06 82 38 47 07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yleguillan@gmail.com</w:t>
      </w:r>
    </w:p>
    <w:p w14:paraId="6ED207F6" w14:textId="77777777" w:rsidR="008B66FA" w:rsidRPr="00922693" w:rsidRDefault="008B66FA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0A88505F" w14:textId="77777777" w:rsidR="008B66FA" w:rsidRPr="00922693" w:rsidRDefault="008B66F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A80047C" w14:textId="77777777" w:rsidR="008B66FA" w:rsidRDefault="008B66F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0C38D6D3" w14:textId="77777777" w:rsidR="008B66FA" w:rsidRPr="00912D40" w:rsidRDefault="008B66FA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B9624F4" w14:textId="77777777" w:rsidR="008B66FA" w:rsidRPr="00912D40" w:rsidRDefault="008B66FA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4A14AFB5" w14:textId="77777777" w:rsidR="008B66FA" w:rsidRDefault="008B66FA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16A59164" w14:textId="77777777" w:rsidR="008B66FA" w:rsidRPr="00C53058" w:rsidRDefault="008B66FA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68C76C9D" w14:textId="77777777" w:rsidR="008B66FA" w:rsidRPr="00912D40" w:rsidRDefault="008B66FA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459EA138" w14:textId="77777777" w:rsidR="008B66FA" w:rsidRPr="00805C7B" w:rsidRDefault="008B66FA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719BC78B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00431669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8BF77D0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4642CD9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219513B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04E1A74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F599BB3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BB6E768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2D888A1" w14:textId="77777777" w:rsidR="008B66FA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7FE481A" w14:textId="77777777" w:rsidR="008B66FA" w:rsidRPr="00EE1418" w:rsidRDefault="008B66F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3120EF74" w14:textId="77777777" w:rsidR="008B66FA" w:rsidRDefault="008B66F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78E215FA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472103C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41A70C5F" w14:textId="77777777" w:rsidR="008B66FA" w:rsidRDefault="008B66FA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09264DD" w14:textId="77777777" w:rsidR="008B66FA" w:rsidRDefault="008B66FA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B344FA5" w14:textId="77777777" w:rsidR="008B66FA" w:rsidRPr="00401902" w:rsidRDefault="008B66FA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78EFF18" w14:textId="77777777" w:rsidR="008B66FA" w:rsidRDefault="008B66F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3DD2046" w14:textId="77777777" w:rsidR="008B66FA" w:rsidRDefault="008B66F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52BEE20" w14:textId="77777777" w:rsidR="008B66FA" w:rsidRDefault="008B66F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15B3384" w14:textId="77777777" w:rsidR="008B66FA" w:rsidRPr="00AA7023" w:rsidRDefault="008B66FA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12D42C64" w14:textId="77777777" w:rsidR="008B66FA" w:rsidRPr="00EE1418" w:rsidRDefault="008B66FA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70B7BF35" w14:textId="77777777" w:rsidR="008B66FA" w:rsidRDefault="008B66FA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542F4E03" w14:textId="77777777" w:rsidR="008B66FA" w:rsidRDefault="008B66FA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35D0A960" w14:textId="77777777" w:rsidR="008B66FA" w:rsidRPr="007C6334" w:rsidRDefault="008B66FA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20FE8B03" w14:textId="77777777" w:rsidR="008B66FA" w:rsidRPr="00912D40" w:rsidRDefault="008B66F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6027C256" w14:textId="77777777" w:rsidR="008B66FA" w:rsidRDefault="008B66F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0574BAF" w14:textId="77777777" w:rsidR="008B66FA" w:rsidRDefault="008B66F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FFF6EBC" w14:textId="77777777" w:rsidR="008B66FA" w:rsidRDefault="008B66F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5480D5E" w14:textId="77777777" w:rsidR="008B66FA" w:rsidRPr="0058257B" w:rsidRDefault="008B66FA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ILANCHELVAN Ilamdeepan</w:t>
      </w:r>
      <w:r>
        <w:rPr>
          <w:sz w:val="16"/>
          <w:szCs w:val="16"/>
        </w:rPr>
        <w:tab/>
      </w:r>
    </w:p>
    <w:p w14:paraId="1835BEA5" w14:textId="77777777" w:rsidR="008B66FA" w:rsidRDefault="008B66FA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60DF7E35" w14:textId="77777777" w:rsidR="008B66FA" w:rsidRPr="00912D40" w:rsidRDefault="008B66FA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78F98EEB" w14:textId="77777777" w:rsidR="008B66FA" w:rsidRPr="006E7CC6" w:rsidRDefault="008B66FA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214B82">
        <w:rPr>
          <w:noProof/>
          <w:sz w:val="16"/>
          <w:szCs w:val="16"/>
        </w:rPr>
        <w:t>5 rue François Rabelais</w:t>
      </w:r>
    </w:p>
    <w:p w14:paraId="18ECBB25" w14:textId="77777777" w:rsidR="008B66FA" w:rsidRPr="00912D40" w:rsidRDefault="008B66FA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4CD431F6" w14:textId="77777777" w:rsidR="008B66FA" w:rsidRDefault="008B66FA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214B82">
        <w:rPr>
          <w:rFonts w:ascii="Futura Lt BT" w:hAnsi="Futura Lt BT"/>
          <w:noProof/>
          <w:sz w:val="16"/>
          <w:szCs w:val="16"/>
        </w:rPr>
        <w:t>45000 ORLEANS</w:t>
      </w:r>
    </w:p>
    <w:p w14:paraId="038D9B10" w14:textId="77777777" w:rsidR="008B66FA" w:rsidRDefault="008B66FA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6A826F7B" w14:textId="77777777" w:rsidR="008B66FA" w:rsidRPr="00912D40" w:rsidRDefault="008B66FA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28FBA424" w14:textId="77777777" w:rsidR="008B66FA" w:rsidRDefault="008B66FA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07 82 03 34 15</w:t>
      </w:r>
    </w:p>
    <w:p w14:paraId="58D4C67A" w14:textId="77777777" w:rsidR="008B66FA" w:rsidRPr="00912D40" w:rsidRDefault="008B66FA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5CF2882" w14:textId="77777777" w:rsidR="008B66FA" w:rsidRDefault="008B66FA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US Orléans TT</w:t>
      </w:r>
    </w:p>
    <w:p w14:paraId="2751FC8A" w14:textId="77777777" w:rsidR="008B66FA" w:rsidRPr="00912D40" w:rsidRDefault="008B66FA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0F51F09C" w14:textId="77777777" w:rsidR="008B66FA" w:rsidRDefault="008B66FA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214B82">
        <w:rPr>
          <w:rFonts w:ascii="Comic Sans MS" w:hAnsi="Comic Sans MS"/>
          <w:noProof/>
          <w:sz w:val="18"/>
          <w:szCs w:val="18"/>
        </w:rPr>
        <w:t>4520985</w:t>
      </w:r>
    </w:p>
    <w:p w14:paraId="5588462B" w14:textId="77777777" w:rsidR="008B66FA" w:rsidRPr="00912D40" w:rsidRDefault="008B66FA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67F8D3FC" w14:textId="77777777" w:rsidR="008B66FA" w:rsidRDefault="008B66FA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4FE947C2" w14:textId="77777777" w:rsidR="008B66FA" w:rsidRPr="00912D40" w:rsidRDefault="008B66FA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4372B5D1" w14:textId="77777777" w:rsidR="008B66FA" w:rsidRDefault="008B66F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2B5F2B0" w14:textId="77777777" w:rsidR="008B66FA" w:rsidRDefault="008B66F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92C02A9" w14:textId="77777777" w:rsidR="008B66FA" w:rsidRPr="00912D40" w:rsidRDefault="008B66F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86ED420" w14:textId="77777777" w:rsidR="008B66FA" w:rsidRPr="00912D40" w:rsidRDefault="008B66F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ECCBB71" w14:textId="77777777" w:rsidR="008B66FA" w:rsidRDefault="008B66FA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214B82">
        <w:rPr>
          <w:rFonts w:ascii="Comic Sans MS" w:hAnsi="Comic Sans MS"/>
          <w:noProof/>
          <w:sz w:val="16"/>
          <w:szCs w:val="16"/>
        </w:rPr>
        <w:t>ORLEANS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0F3FECDE" w14:textId="77777777" w:rsidR="008B66FA" w:rsidRPr="00912D40" w:rsidRDefault="008B66FA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226EBC38" w14:textId="77777777" w:rsidR="008B66FA" w:rsidRDefault="008B66FA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0D377355" w14:textId="77777777" w:rsidR="008B66FA" w:rsidRPr="00912D40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3504631" w14:textId="77777777" w:rsidR="008B66FA" w:rsidRPr="00912D40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9A1961F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70918AD" w14:textId="77777777" w:rsidR="008B66FA" w:rsidRPr="00912D40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3047087" w14:textId="77777777" w:rsidR="008B66FA" w:rsidRPr="00912D40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7C5DB00C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76E57D60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28E562DD" w14:textId="77777777" w:rsidR="008B66FA" w:rsidRPr="00B7649E" w:rsidRDefault="008B66F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030E71C2" w14:textId="77777777" w:rsidR="008B66FA" w:rsidRPr="00B7649E" w:rsidRDefault="008B66F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5C2EDF2A" w14:textId="77777777" w:rsidR="008B66FA" w:rsidRPr="00B7649E" w:rsidRDefault="008B66F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0D34373D" w14:textId="77777777" w:rsidR="008B66FA" w:rsidRPr="00B7649E" w:rsidRDefault="008B66F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2737D5A3" w14:textId="77777777" w:rsidR="008B66FA" w:rsidRDefault="008B66FA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3137C7BA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3F5FEB7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F398BA5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DAF189F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1508A3D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9D43761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D5D4966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ED59AA2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39A04C2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6B53A07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17FF72F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53A9B58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4664D93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3BAA245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9F00ECE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974B13A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CBFE758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91AFCAE" w14:textId="77777777" w:rsidR="008B66FA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B5C4D4B" w14:textId="77777777" w:rsidR="008B66FA" w:rsidRPr="00CE0C40" w:rsidRDefault="008B66F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0E04EB" w14:textId="77777777" w:rsidR="008B66FA" w:rsidRDefault="008B66FA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37DFA0EF" w14:textId="77777777" w:rsidR="008B66FA" w:rsidRDefault="008B66FA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8B66FA" w:rsidSect="008B66FA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92DCA71" w14:textId="77777777" w:rsidR="008B66FA" w:rsidRPr="004D2648" w:rsidRDefault="008B66FA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CBC0DD2" w14:textId="77777777" w:rsidR="008B66FA" w:rsidRPr="00EE1418" w:rsidRDefault="008B66FA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56AF0AE" w14:textId="77777777" w:rsidR="008B66FA" w:rsidRDefault="008B66F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D07B2D3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B6438AC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68C8D17B" w14:textId="77777777" w:rsidR="008B66FA" w:rsidRDefault="008B66FA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B1938E4" w14:textId="77777777" w:rsidR="008B66FA" w:rsidRDefault="008B66FA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1A88189" w14:textId="77777777" w:rsidR="008B66FA" w:rsidRPr="00401902" w:rsidRDefault="008B66FA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2A01051" w14:textId="77777777" w:rsidR="008B66FA" w:rsidRDefault="008B66F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19EA362" w14:textId="77777777" w:rsidR="008B66FA" w:rsidRDefault="008B66F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DEEA3AB" w14:textId="77777777" w:rsidR="008B66FA" w:rsidRPr="00AA7023" w:rsidRDefault="008B66F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2709B263" w14:textId="77777777" w:rsidR="008B66FA" w:rsidRPr="00EE1418" w:rsidRDefault="008B66FA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A0D3C95" w14:textId="77777777" w:rsidR="008B66FA" w:rsidRPr="00F6138C" w:rsidRDefault="008B66FA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28D9F7F2" w14:textId="77777777" w:rsidR="008B66FA" w:rsidRDefault="008B66F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D09D442" w14:textId="77777777" w:rsidR="008B66FA" w:rsidRDefault="008B66FA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0D20BD8C" w14:textId="77777777" w:rsidR="008B66FA" w:rsidRPr="00FD6D14" w:rsidRDefault="008B66F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3C1467F8" w14:textId="77777777" w:rsidR="008B66FA" w:rsidRPr="00B34D61" w:rsidRDefault="008B66FA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 w:cs="Arial"/>
          <w:b/>
          <w:noProof/>
          <w:sz w:val="22"/>
          <w:szCs w:val="24"/>
        </w:rPr>
        <w:t>US ORLEANS TT 4</w:t>
      </w:r>
    </w:p>
    <w:p w14:paraId="75E57333" w14:textId="77777777" w:rsidR="008B66FA" w:rsidRPr="00B34D61" w:rsidRDefault="008B66FA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7E81711F" w14:textId="77777777" w:rsidR="008B66FA" w:rsidRDefault="008B66FA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46DDAD5E" w14:textId="77777777" w:rsidR="008B66FA" w:rsidRPr="00D2290D" w:rsidRDefault="008B66FA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150D9C6" w14:textId="77777777" w:rsidR="008B66FA" w:rsidRPr="005620A1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US ORLEANS TT 4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5BF469D" w14:textId="77777777" w:rsidR="008B66FA" w:rsidRPr="005620A1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604CC07" w14:textId="77777777" w:rsidR="008B66FA" w:rsidRPr="00FE7EED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2113FDF7" w14:textId="77777777" w:rsidR="008B66FA" w:rsidRPr="00FE7EE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702A2E8" w14:textId="77777777" w:rsidR="008B66FA" w:rsidRPr="00FE7EED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TTC DU LOCHOIS 1</w:t>
      </w:r>
    </w:p>
    <w:p w14:paraId="5B305E45" w14:textId="77777777" w:rsidR="008B66FA" w:rsidRPr="00FE7EE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99D5B8C" w14:textId="77777777" w:rsidR="008B66FA" w:rsidRPr="00FE7EED" w:rsidRDefault="008B66FA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R3</w:t>
      </w:r>
    </w:p>
    <w:p w14:paraId="54CE0BEF" w14:textId="77777777" w:rsidR="008B66FA" w:rsidRPr="00FE7EED" w:rsidRDefault="008B66FA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7FACB63F" w14:textId="77777777" w:rsidR="008B66FA" w:rsidRPr="00FE7EED" w:rsidRDefault="008B66FA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1FD89AB5" w14:textId="77777777" w:rsidR="008B66FA" w:rsidRPr="00FE7EED" w:rsidRDefault="008B66FA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3B3C321" w14:textId="77777777" w:rsidR="008B66FA" w:rsidRDefault="008B66FA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3251BDBA" w14:textId="77777777" w:rsidR="008B66FA" w:rsidRPr="00D2290D" w:rsidRDefault="008B66FA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4E86243" w14:textId="77777777" w:rsidR="008B66FA" w:rsidRDefault="008B66FA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620E6813" w14:textId="77777777" w:rsidR="008B66FA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5DBB8288" w14:textId="77777777" w:rsidR="008B66FA" w:rsidRPr="004C0F9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D8B8F3E" w14:textId="77777777" w:rsidR="008B66FA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6E0336AE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C55A67A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CE05423" w14:textId="77777777" w:rsidR="008B66FA" w:rsidRPr="00FC12F0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50896EF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5932EF5" w14:textId="77777777" w:rsidR="008B66FA" w:rsidRPr="005620A1" w:rsidRDefault="008B66FA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ILANCHELVAN Ilamdeepan</w:t>
      </w:r>
    </w:p>
    <w:p w14:paraId="3A7D4891" w14:textId="77777777" w:rsidR="008B66FA" w:rsidRPr="008D4E81" w:rsidRDefault="008B66FA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355BB2A" w14:textId="77777777" w:rsidR="008B66FA" w:rsidRPr="008D4E81" w:rsidRDefault="008B66FA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3AFA27F4" w14:textId="77777777" w:rsidR="008B66FA" w:rsidRPr="008D4E81" w:rsidRDefault="008B66FA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29DB927C" w14:textId="77777777" w:rsidR="008B66FA" w:rsidRPr="008D4E81" w:rsidRDefault="008B66FA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78F6687" w14:textId="77777777" w:rsidR="008B66FA" w:rsidRDefault="008B66F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EDEE72B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8571770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695AF036" w14:textId="77777777" w:rsidR="008B66FA" w:rsidRDefault="008B66FA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0BE3097" w14:textId="77777777" w:rsidR="008B66FA" w:rsidRDefault="008B66FA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B5AFD0C" w14:textId="77777777" w:rsidR="008B66FA" w:rsidRPr="00401902" w:rsidRDefault="008B66FA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035D2DD3" w14:textId="77777777" w:rsidR="008B66FA" w:rsidRDefault="008B66F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8B3B6E5" w14:textId="77777777" w:rsidR="008B66FA" w:rsidRDefault="008B66F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17C2E5C" w14:textId="77777777" w:rsidR="008B66FA" w:rsidRPr="0015252D" w:rsidRDefault="008B66F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640B379E" w14:textId="77777777" w:rsidR="008B66FA" w:rsidRPr="00EE1418" w:rsidRDefault="008B66FA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D618B15" w14:textId="77777777" w:rsidR="008B66FA" w:rsidRDefault="008B66FA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2216092" w14:textId="77777777" w:rsidR="008B66FA" w:rsidRDefault="008B66F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582A6DF" w14:textId="77777777" w:rsidR="008B66FA" w:rsidRDefault="008B66FA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04866B8" w14:textId="77777777" w:rsidR="008B66FA" w:rsidRPr="00FD6D14" w:rsidRDefault="008B66F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0499730B" w14:textId="77777777" w:rsidR="008B66FA" w:rsidRPr="00B466D0" w:rsidRDefault="008B66FA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214B82">
        <w:rPr>
          <w:rFonts w:ascii="Comic Sans MS" w:hAnsi="Comic Sans MS"/>
          <w:b/>
          <w:noProof/>
          <w:sz w:val="24"/>
          <w:szCs w:val="24"/>
        </w:rPr>
        <w:t>TTC DU LOCHOIS 1</w:t>
      </w:r>
    </w:p>
    <w:p w14:paraId="0DDF2A71" w14:textId="77777777" w:rsidR="008B66FA" w:rsidRPr="00B466D0" w:rsidRDefault="008B66FA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56BE26E" w14:textId="77777777" w:rsidR="008B66FA" w:rsidRDefault="008B66FA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56DA6456" w14:textId="77777777" w:rsidR="008B66FA" w:rsidRPr="00D2290D" w:rsidRDefault="008B66FA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34810EF" w14:textId="77777777" w:rsidR="008B66FA" w:rsidRPr="005620A1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Verdana" w:hAnsi="Verdana" w:cs="Arial"/>
          <w:b/>
          <w:noProof/>
        </w:rPr>
        <w:t>US ORLEANS TT 4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4EBE648F" w14:textId="77777777" w:rsidR="008B66FA" w:rsidRPr="005620A1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924A394" w14:textId="77777777" w:rsidR="008B66FA" w:rsidRPr="00FE7EED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0DA4589C" w14:textId="77777777" w:rsidR="008B66FA" w:rsidRPr="00FE7EE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4E80540" w14:textId="77777777" w:rsidR="008B66FA" w:rsidRPr="00FE7EED" w:rsidRDefault="008B66F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214B82">
        <w:rPr>
          <w:rFonts w:ascii="Verdana" w:hAnsi="Verdana"/>
          <w:b/>
          <w:noProof/>
        </w:rPr>
        <w:t>TTC DU LOCHOIS 1</w:t>
      </w:r>
    </w:p>
    <w:p w14:paraId="041E6B61" w14:textId="77777777" w:rsidR="008B66FA" w:rsidRPr="00FE7EED" w:rsidRDefault="008B66F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E0A16EC" w14:textId="77777777" w:rsidR="008B66FA" w:rsidRPr="00FE7EED" w:rsidRDefault="008B66FA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214B82">
        <w:rPr>
          <w:rFonts w:ascii="Comic Sans MS" w:hAnsi="Comic Sans MS"/>
          <w:b/>
          <w:noProof/>
          <w:sz w:val="24"/>
          <w:szCs w:val="24"/>
        </w:rPr>
        <w:t>R3</w:t>
      </w:r>
    </w:p>
    <w:p w14:paraId="041E156F" w14:textId="77777777" w:rsidR="008B66FA" w:rsidRPr="00FE7EED" w:rsidRDefault="008B66FA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1128F18F" w14:textId="77777777" w:rsidR="008B66FA" w:rsidRPr="00FE7EED" w:rsidRDefault="008B66FA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6AC7B132" w14:textId="77777777" w:rsidR="008B66FA" w:rsidRPr="00FE7EED" w:rsidRDefault="008B66FA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09E5B87D" w14:textId="77777777" w:rsidR="008B66FA" w:rsidRDefault="008B66FA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4CE3477C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63A431A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42D1B3B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17A77A9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24D3DFA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84F606A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83265A6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0727269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19C0F91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B0E1D66" w14:textId="77777777" w:rsidR="008B66FA" w:rsidRPr="00D2290D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78A7EF0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7348F75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6706648" w14:textId="77777777" w:rsidR="008B66FA" w:rsidRDefault="008B66F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1108569" w14:textId="77777777" w:rsidR="008B66FA" w:rsidRDefault="008B66FA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21DB0242" w14:textId="77777777" w:rsidR="008B66FA" w:rsidRPr="00FC12F0" w:rsidRDefault="008B66FA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9F27437" w14:textId="77777777" w:rsidR="008B66FA" w:rsidRPr="005620A1" w:rsidRDefault="008B66FA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214B82">
        <w:rPr>
          <w:rFonts w:ascii="Comic Sans MS" w:hAnsi="Comic Sans MS"/>
          <w:b/>
          <w:noProof/>
          <w:sz w:val="22"/>
          <w:szCs w:val="22"/>
        </w:rPr>
        <w:t>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214B82">
        <w:rPr>
          <w:rFonts w:ascii="Comic Sans MS" w:hAnsi="Comic Sans MS"/>
          <w:b/>
          <w:noProof/>
          <w:sz w:val="22"/>
          <w:szCs w:val="22"/>
          <w:u w:val="single"/>
        </w:rPr>
        <w:t>ILANCHELVAN Ilamdeepan</w:t>
      </w:r>
    </w:p>
    <w:p w14:paraId="156164CF" w14:textId="77777777" w:rsidR="008B66FA" w:rsidRPr="008D4E81" w:rsidRDefault="008B66FA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4651238" w14:textId="77777777" w:rsidR="008B66FA" w:rsidRDefault="008B66FA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8B66FA" w:rsidSect="008B66FA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4478D0F3" w14:textId="77777777" w:rsidR="008B66FA" w:rsidRPr="008D4E81" w:rsidRDefault="008B66FA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8B66FA" w:rsidRPr="008D4E81" w:rsidSect="008B66FA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C34BC" w14:textId="77777777" w:rsidR="00357CE8" w:rsidRDefault="00357CE8">
      <w:r>
        <w:separator/>
      </w:r>
    </w:p>
  </w:endnote>
  <w:endnote w:type="continuationSeparator" w:id="0">
    <w:p w14:paraId="3CC7BD70" w14:textId="77777777" w:rsidR="00357CE8" w:rsidRDefault="00357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6A040" w14:textId="77777777" w:rsidR="00357CE8" w:rsidRDefault="00357CE8">
      <w:r>
        <w:separator/>
      </w:r>
    </w:p>
  </w:footnote>
  <w:footnote w:type="continuationSeparator" w:id="0">
    <w:p w14:paraId="0FCB5266" w14:textId="77777777" w:rsidR="00357CE8" w:rsidRDefault="00357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913196618">
    <w:abstractNumId w:val="1"/>
  </w:num>
  <w:num w:numId="2" w16cid:durableId="1313632126">
    <w:abstractNumId w:val="1"/>
  </w:num>
  <w:num w:numId="3" w16cid:durableId="11988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C6590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57CE8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87D04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B66FA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96DC2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0F72EF43"/>
  <w15:chartTrackingRefBased/>
  <w15:docId w15:val="{F820BCCF-995A-417A-9B50-0FB027A00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4</Pages>
  <Words>1150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2026-10-27T13:39:00Z</dcterms:created>
  <dcterms:modified xsi:type="dcterms:W3CDTF">2026-10-27T13:39:00Z</dcterms:modified>
  <cp:contentStatus/>
</cp:coreProperties>
</file>