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04A82" w14:textId="77777777" w:rsidR="004271A9" w:rsidRPr="00AA7023" w:rsidRDefault="004271A9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70773E8E" w14:textId="77777777" w:rsidR="004271A9" w:rsidRPr="00EE1418" w:rsidRDefault="004271A9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29A7CBEB" w14:textId="77777777" w:rsidR="004271A9" w:rsidRDefault="004271A9" w:rsidP="003F35AB">
      <w:pPr>
        <w:pStyle w:val="NormalWeb"/>
      </w:pPr>
      <w:r>
        <w:rPr>
          <w:noProof/>
        </w:rPr>
        <w:pict w14:anchorId="65B02D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32DD2087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52FE12C7" w14:textId="77777777" w:rsidR="004271A9" w:rsidRDefault="004271A9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8232B44" w14:textId="77777777" w:rsidR="004271A9" w:rsidRDefault="004271A9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783FBAC6" w14:textId="77777777" w:rsidR="004271A9" w:rsidRPr="00401902" w:rsidRDefault="004271A9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2546B371" w14:textId="77777777" w:rsidR="004271A9" w:rsidRDefault="004271A9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245EAAF4" w14:textId="77777777" w:rsidR="004271A9" w:rsidRDefault="004271A9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ED10F42" w14:textId="77777777" w:rsidR="004271A9" w:rsidRDefault="004271A9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5432ECC" w14:textId="77777777" w:rsidR="004271A9" w:rsidRPr="00AA7023" w:rsidRDefault="004271A9" w:rsidP="00AA7023">
      <w:pPr>
        <w:tabs>
          <w:tab w:val="left" w:pos="3828"/>
        </w:tabs>
        <w:jc w:val="both"/>
        <w:rPr>
          <w:rFonts w:ascii="Arial" w:hAnsi="Arial"/>
        </w:rPr>
      </w:pPr>
    </w:p>
    <w:p w14:paraId="4D66F717" w14:textId="77777777" w:rsidR="004271A9" w:rsidRPr="00EE1418" w:rsidRDefault="004271A9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022202ED" w14:textId="77777777" w:rsidR="004271A9" w:rsidRPr="0042336D" w:rsidRDefault="004271A9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6DD70234" w14:textId="77777777" w:rsidR="004271A9" w:rsidRDefault="004271A9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6C7C895D" w14:textId="77777777" w:rsidR="004271A9" w:rsidRDefault="004271A9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b/>
          <w:noProof/>
          <w:color w:val="FF0000"/>
        </w:rPr>
        <w:t>LARUE Erick</w:t>
      </w:r>
      <w:r>
        <w:rPr>
          <w:b/>
          <w:sz w:val="16"/>
          <w:szCs w:val="16"/>
        </w:rPr>
        <w:t xml:space="preserve"> </w:t>
      </w:r>
    </w:p>
    <w:p w14:paraId="00AEAB1A" w14:textId="77777777" w:rsidR="004271A9" w:rsidRPr="00720F4B" w:rsidRDefault="004271A9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47E6B0BA" w14:textId="77777777" w:rsidR="004271A9" w:rsidRPr="006719A3" w:rsidRDefault="004271A9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7816B6D2" w14:textId="77777777" w:rsidR="004271A9" w:rsidRPr="0042336D" w:rsidRDefault="004271A9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1A708722" w14:textId="77777777" w:rsidR="004271A9" w:rsidRPr="006719A3" w:rsidRDefault="004271A9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69FCEC1B" w14:textId="77777777" w:rsidR="004271A9" w:rsidRPr="003E7C18" w:rsidRDefault="004271A9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26FAAFF6" w14:textId="77777777" w:rsidR="004271A9" w:rsidRDefault="004271A9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7A3D3646" w14:textId="77777777" w:rsidR="004271A9" w:rsidRPr="00912D40" w:rsidRDefault="004271A9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19580754" w14:textId="77777777" w:rsidR="004271A9" w:rsidRDefault="004271A9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611DEA92" w14:textId="77777777" w:rsidR="004271A9" w:rsidRPr="0042336D" w:rsidRDefault="004271A9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53BCC0B3" w14:textId="77777777" w:rsidR="004271A9" w:rsidRPr="00912D40" w:rsidRDefault="004271A9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0B396ED1" w14:textId="77777777" w:rsidR="004271A9" w:rsidRDefault="004271A9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510FE6">
        <w:rPr>
          <w:noProof/>
          <w:sz w:val="16"/>
          <w:szCs w:val="16"/>
        </w:rPr>
        <w:t>R3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355D0EF5" w14:textId="77777777" w:rsidR="004271A9" w:rsidRDefault="004271A9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4E13AE56" w14:textId="77777777" w:rsidR="004271A9" w:rsidRPr="00895385" w:rsidRDefault="004271A9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6413F135" w14:textId="77777777" w:rsidR="004271A9" w:rsidRPr="008D4E81" w:rsidRDefault="004271A9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510FE6">
        <w:rPr>
          <w:noProof/>
          <w:sz w:val="16"/>
          <w:szCs w:val="16"/>
        </w:rPr>
        <w:t>04450702</w:t>
      </w:r>
      <w:r w:rsidRPr="008D4E81">
        <w:rPr>
          <w:sz w:val="16"/>
          <w:szCs w:val="16"/>
        </w:rPr>
        <w:t xml:space="preserve">   </w:t>
      </w:r>
      <w:r w:rsidRPr="00510FE6">
        <w:rPr>
          <w:b/>
          <w:noProof/>
          <w:sz w:val="16"/>
          <w:szCs w:val="16"/>
        </w:rPr>
        <w:t>CERCLE JULES FERRY TT 1</w:t>
      </w:r>
      <w:r w:rsidRPr="008D4E81">
        <w:rPr>
          <w:b/>
          <w:sz w:val="16"/>
          <w:szCs w:val="16"/>
        </w:rPr>
        <w:tab/>
        <w:t xml:space="preserve">à     </w:t>
      </w:r>
      <w:r w:rsidRPr="00510FE6">
        <w:rPr>
          <w:b/>
          <w:noProof/>
          <w:sz w:val="16"/>
          <w:szCs w:val="16"/>
        </w:rPr>
        <w:t>SARAN USM 1</w:t>
      </w:r>
    </w:p>
    <w:p w14:paraId="6C196188" w14:textId="77777777" w:rsidR="004271A9" w:rsidRPr="008D4E81" w:rsidRDefault="004271A9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24BF9219" w14:textId="77777777" w:rsidR="004271A9" w:rsidRDefault="004271A9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64548DF0" w14:textId="77777777" w:rsidR="004271A9" w:rsidRPr="0042336D" w:rsidRDefault="004271A9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1AD62D9F" w14:textId="77777777" w:rsidR="004271A9" w:rsidRDefault="004271A9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25A0E2C9" w14:textId="77777777" w:rsidR="004271A9" w:rsidRPr="00895385" w:rsidRDefault="004271A9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28291170" w14:textId="77777777" w:rsidR="004271A9" w:rsidRPr="0042336D" w:rsidRDefault="004271A9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105 Rue Des Fossés  45400 Fleury Les Aubrais</w:t>
      </w:r>
      <w:r>
        <w:rPr>
          <w:sz w:val="16"/>
          <w:szCs w:val="16"/>
        </w:rPr>
        <w:t xml:space="preserve">    </w:t>
      </w:r>
      <w:r w:rsidRPr="00510FE6">
        <w:rPr>
          <w:noProof/>
          <w:sz w:val="16"/>
          <w:szCs w:val="16"/>
        </w:rPr>
        <w:t>FLEURY LES AUBRAIS</w:t>
      </w:r>
    </w:p>
    <w:p w14:paraId="4A8EB60D" w14:textId="77777777" w:rsidR="004271A9" w:rsidRPr="0042336D" w:rsidRDefault="004271A9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Salle Omnisport Guy Moquet</w:t>
      </w:r>
    </w:p>
    <w:p w14:paraId="5FEAEBAF" w14:textId="77777777" w:rsidR="004271A9" w:rsidRPr="0042336D" w:rsidRDefault="004271A9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5260860B" w14:textId="77777777" w:rsidR="004271A9" w:rsidRPr="0042336D" w:rsidRDefault="004271A9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5C033C4B" w14:textId="77777777" w:rsidR="004271A9" w:rsidRDefault="004271A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032D0375" w14:textId="77777777" w:rsidR="004271A9" w:rsidRDefault="004271A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70EA5CCB" w14:textId="77777777" w:rsidR="004271A9" w:rsidRPr="00922693" w:rsidRDefault="004271A9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510FE6">
        <w:rPr>
          <w:noProof/>
          <w:sz w:val="16"/>
          <w:szCs w:val="16"/>
        </w:rPr>
        <w:t>SCOSSA LODOVICO Julien</w:t>
      </w:r>
    </w:p>
    <w:p w14:paraId="69F6C7EA" w14:textId="77777777" w:rsidR="004271A9" w:rsidRPr="00922693" w:rsidRDefault="004271A9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3B6049A1" w14:textId="77777777" w:rsidR="004271A9" w:rsidRPr="00922693" w:rsidRDefault="004271A9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510FE6">
        <w:rPr>
          <w:rFonts w:ascii="Comic Sans MS" w:hAnsi="Comic Sans MS"/>
          <w:noProof/>
          <w:sz w:val="16"/>
          <w:szCs w:val="16"/>
        </w:rPr>
        <w:t>06 71 70 12 44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cjftt@live.com</w:t>
      </w:r>
    </w:p>
    <w:p w14:paraId="77F5755C" w14:textId="77777777" w:rsidR="004271A9" w:rsidRPr="00922693" w:rsidRDefault="004271A9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1EA43C64" w14:textId="77777777" w:rsidR="004271A9" w:rsidRPr="00922693" w:rsidRDefault="004271A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1DAD8672" w14:textId="77777777" w:rsidR="004271A9" w:rsidRDefault="004271A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250B8D25" w14:textId="77777777" w:rsidR="004271A9" w:rsidRPr="00912D40" w:rsidRDefault="004271A9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47329417" w14:textId="77777777" w:rsidR="004271A9" w:rsidRPr="00912D40" w:rsidRDefault="004271A9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7A68136A" w14:textId="77777777" w:rsidR="004271A9" w:rsidRDefault="004271A9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05BDBA47" w14:textId="77777777" w:rsidR="004271A9" w:rsidRPr="00C53058" w:rsidRDefault="004271A9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5A9FF781" w14:textId="77777777" w:rsidR="004271A9" w:rsidRPr="00912D40" w:rsidRDefault="004271A9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45E6F52B" w14:textId="77777777" w:rsidR="004271A9" w:rsidRPr="00805C7B" w:rsidRDefault="004271A9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48583C47" w14:textId="77777777" w:rsidR="004271A9" w:rsidRDefault="004271A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7C0D3878" w14:textId="77777777" w:rsidR="004271A9" w:rsidRDefault="004271A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23C5B24" w14:textId="77777777" w:rsidR="004271A9" w:rsidRDefault="004271A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0813E30" w14:textId="77777777" w:rsidR="004271A9" w:rsidRDefault="004271A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93B5D33" w14:textId="77777777" w:rsidR="004271A9" w:rsidRDefault="004271A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5735C58" w14:textId="77777777" w:rsidR="004271A9" w:rsidRDefault="004271A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5AA9A39" w14:textId="77777777" w:rsidR="004271A9" w:rsidRDefault="004271A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CEB5918" w14:textId="77777777" w:rsidR="004271A9" w:rsidRDefault="004271A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4BC5C622" w14:textId="77777777" w:rsidR="004271A9" w:rsidRDefault="004271A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7D4EED13" w14:textId="77777777" w:rsidR="004271A9" w:rsidRPr="00EE1418" w:rsidRDefault="004271A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57E9F33A" w14:textId="77777777" w:rsidR="004271A9" w:rsidRDefault="004271A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6835A452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6CEDD05A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08F74CD0" w14:textId="77777777" w:rsidR="004271A9" w:rsidRDefault="004271A9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24A7BB7" w14:textId="77777777" w:rsidR="004271A9" w:rsidRDefault="004271A9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E78DF24" w14:textId="77777777" w:rsidR="004271A9" w:rsidRPr="00401902" w:rsidRDefault="004271A9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4524E5B1" w14:textId="77777777" w:rsidR="004271A9" w:rsidRDefault="004271A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38C872D" w14:textId="77777777" w:rsidR="004271A9" w:rsidRDefault="004271A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12A94F4" w14:textId="77777777" w:rsidR="004271A9" w:rsidRDefault="004271A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9A112AE" w14:textId="77777777" w:rsidR="004271A9" w:rsidRPr="00AA7023" w:rsidRDefault="004271A9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43568656" w14:textId="77777777" w:rsidR="004271A9" w:rsidRPr="00EE1418" w:rsidRDefault="004271A9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696C6503" w14:textId="77777777" w:rsidR="004271A9" w:rsidRDefault="004271A9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7E6C00C6" w14:textId="77777777" w:rsidR="004271A9" w:rsidRDefault="004271A9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1066A039" w14:textId="77777777" w:rsidR="004271A9" w:rsidRPr="007C6334" w:rsidRDefault="004271A9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4C1D5A96" w14:textId="77777777" w:rsidR="004271A9" w:rsidRPr="00912D40" w:rsidRDefault="004271A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1D2908F5" w14:textId="77777777" w:rsidR="004271A9" w:rsidRDefault="004271A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4A495806" w14:textId="77777777" w:rsidR="004271A9" w:rsidRDefault="004271A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7AC2C0C8" w14:textId="77777777" w:rsidR="004271A9" w:rsidRDefault="004271A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1C6ABA5C" w14:textId="77777777" w:rsidR="004271A9" w:rsidRPr="0058257B" w:rsidRDefault="004271A9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LARUE Erick</w:t>
      </w:r>
      <w:r>
        <w:rPr>
          <w:sz w:val="16"/>
          <w:szCs w:val="16"/>
        </w:rPr>
        <w:tab/>
      </w:r>
    </w:p>
    <w:p w14:paraId="457C1F15" w14:textId="77777777" w:rsidR="004271A9" w:rsidRDefault="004271A9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45C1434B" w14:textId="77777777" w:rsidR="004271A9" w:rsidRPr="00912D40" w:rsidRDefault="004271A9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223F65D8" w14:textId="77777777" w:rsidR="004271A9" w:rsidRPr="006E7CC6" w:rsidRDefault="004271A9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24 Rue Maurice Genevoix</w:t>
      </w:r>
    </w:p>
    <w:p w14:paraId="7532E1E3" w14:textId="77777777" w:rsidR="004271A9" w:rsidRPr="00912D40" w:rsidRDefault="004271A9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3C10BA2D" w14:textId="77777777" w:rsidR="004271A9" w:rsidRDefault="004271A9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510FE6">
        <w:rPr>
          <w:rFonts w:ascii="Futura Lt BT" w:hAnsi="Futura Lt BT"/>
          <w:noProof/>
          <w:sz w:val="16"/>
          <w:szCs w:val="16"/>
        </w:rPr>
        <w:t>45240 LA FERTE ST AUBIN</w:t>
      </w:r>
    </w:p>
    <w:p w14:paraId="68C31BCC" w14:textId="77777777" w:rsidR="004271A9" w:rsidRDefault="004271A9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200E5DF1" w14:textId="77777777" w:rsidR="004271A9" w:rsidRPr="00912D40" w:rsidRDefault="004271A9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6236B18D" w14:textId="77777777" w:rsidR="004271A9" w:rsidRDefault="004271A9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06 33 27 35 40</w:t>
      </w:r>
    </w:p>
    <w:p w14:paraId="6746679B" w14:textId="77777777" w:rsidR="004271A9" w:rsidRPr="00912D40" w:rsidRDefault="004271A9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1301890B" w14:textId="77777777" w:rsidR="004271A9" w:rsidRDefault="004271A9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Ménestreau-en-Villette</w:t>
      </w:r>
    </w:p>
    <w:p w14:paraId="3CF31568" w14:textId="77777777" w:rsidR="004271A9" w:rsidRPr="00912D40" w:rsidRDefault="004271A9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54890947" w14:textId="77777777" w:rsidR="004271A9" w:rsidRDefault="004271A9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4522579</w:t>
      </w:r>
    </w:p>
    <w:p w14:paraId="2835C21C" w14:textId="77777777" w:rsidR="004271A9" w:rsidRPr="00912D40" w:rsidRDefault="004271A9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3164736E" w14:textId="77777777" w:rsidR="004271A9" w:rsidRDefault="004271A9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75AD12D5" w14:textId="77777777" w:rsidR="004271A9" w:rsidRPr="00912D40" w:rsidRDefault="004271A9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0BB86759" w14:textId="77777777" w:rsidR="004271A9" w:rsidRDefault="004271A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3C617F73" w14:textId="77777777" w:rsidR="004271A9" w:rsidRDefault="004271A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03632883" w14:textId="77777777" w:rsidR="004271A9" w:rsidRPr="00912D40" w:rsidRDefault="004271A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0E15D2E1" w14:textId="77777777" w:rsidR="004271A9" w:rsidRPr="00912D40" w:rsidRDefault="004271A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7647B86F" w14:textId="77777777" w:rsidR="004271A9" w:rsidRDefault="004271A9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510FE6">
        <w:rPr>
          <w:rFonts w:ascii="Comic Sans MS" w:hAnsi="Comic Sans MS"/>
          <w:noProof/>
          <w:sz w:val="16"/>
          <w:szCs w:val="16"/>
        </w:rPr>
        <w:t>FLEURY LES AUBRAIS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Cs w:val="20"/>
        </w:rPr>
        <w:t xml:space="preserve"> </w:t>
      </w:r>
    </w:p>
    <w:p w14:paraId="387B6B18" w14:textId="77777777" w:rsidR="004271A9" w:rsidRPr="00912D40" w:rsidRDefault="004271A9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71C8396E" w14:textId="77777777" w:rsidR="004271A9" w:rsidRDefault="004271A9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29501644" w14:textId="77777777" w:rsidR="004271A9" w:rsidRPr="00912D40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0072F85D" w14:textId="77777777" w:rsidR="004271A9" w:rsidRPr="00912D40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5AEAA1A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8C088A1" w14:textId="77777777" w:rsidR="004271A9" w:rsidRPr="00912D40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7D465DFA" w14:textId="77777777" w:rsidR="004271A9" w:rsidRPr="00912D40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0F9049B1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7A5F027B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60AE449E" w14:textId="77777777" w:rsidR="004271A9" w:rsidRPr="00B7649E" w:rsidRDefault="004271A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188B5A30" w14:textId="77777777" w:rsidR="004271A9" w:rsidRPr="00B7649E" w:rsidRDefault="004271A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350F8F6C" w14:textId="77777777" w:rsidR="004271A9" w:rsidRPr="00B7649E" w:rsidRDefault="004271A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30FDED9D" w14:textId="77777777" w:rsidR="004271A9" w:rsidRPr="00B7649E" w:rsidRDefault="004271A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18916F89" w14:textId="77777777" w:rsidR="004271A9" w:rsidRDefault="004271A9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2D67C72C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1509B7C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C6995E1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9A78433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A8764FE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73A38F0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FA75922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2133044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52F5C0C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4EB0CCE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8570983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E14B5CA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B8EDFFF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3341CC5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14070F4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03A341B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3EDC620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3D69D0F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B53FD5A" w14:textId="77777777" w:rsidR="004271A9" w:rsidRPr="00CE0C40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02B2250" w14:textId="77777777" w:rsidR="004271A9" w:rsidRDefault="004271A9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21D02EE1" w14:textId="77777777" w:rsidR="004271A9" w:rsidRDefault="004271A9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4271A9" w:rsidSect="004271A9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4AA34315" w14:textId="77777777" w:rsidR="004271A9" w:rsidRPr="004D2648" w:rsidRDefault="004271A9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74515232" w14:textId="77777777" w:rsidR="004271A9" w:rsidRPr="00EE1418" w:rsidRDefault="004271A9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6ECB32A2" w14:textId="77777777" w:rsidR="004271A9" w:rsidRDefault="004271A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29EF1734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5459FCBB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633288D6" w14:textId="77777777" w:rsidR="004271A9" w:rsidRDefault="004271A9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4B860FF" w14:textId="77777777" w:rsidR="004271A9" w:rsidRDefault="004271A9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06DD5A7" w14:textId="77777777" w:rsidR="004271A9" w:rsidRPr="00401902" w:rsidRDefault="004271A9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04627567" w14:textId="77777777" w:rsidR="004271A9" w:rsidRDefault="004271A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03EB055" w14:textId="77777777" w:rsidR="004271A9" w:rsidRDefault="004271A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0FFF8466" w14:textId="77777777" w:rsidR="004271A9" w:rsidRPr="00AA7023" w:rsidRDefault="004271A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5886F686" w14:textId="77777777" w:rsidR="004271A9" w:rsidRPr="00EE1418" w:rsidRDefault="004271A9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4CAC58BB" w14:textId="77777777" w:rsidR="004271A9" w:rsidRPr="00F6138C" w:rsidRDefault="004271A9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0AD4E6E9" w14:textId="77777777" w:rsidR="004271A9" w:rsidRDefault="004271A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24AB3E7B" w14:textId="77777777" w:rsidR="004271A9" w:rsidRDefault="004271A9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5888B33F" w14:textId="77777777" w:rsidR="004271A9" w:rsidRPr="00FD6D14" w:rsidRDefault="004271A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0F516B6E" w14:textId="77777777" w:rsidR="004271A9" w:rsidRPr="00B34D61" w:rsidRDefault="004271A9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 w:cs="Arial"/>
          <w:b/>
          <w:noProof/>
          <w:sz w:val="22"/>
          <w:szCs w:val="24"/>
        </w:rPr>
        <w:t>CERCLE JULES FERRY TT 1</w:t>
      </w:r>
    </w:p>
    <w:p w14:paraId="419311E2" w14:textId="77777777" w:rsidR="004271A9" w:rsidRPr="00B34D61" w:rsidRDefault="004271A9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4221EA69" w14:textId="77777777" w:rsidR="004271A9" w:rsidRDefault="004271A9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2A2A99C9" w14:textId="77777777" w:rsidR="004271A9" w:rsidRPr="00D2290D" w:rsidRDefault="004271A9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3F5A6D1E" w14:textId="77777777" w:rsidR="004271A9" w:rsidRPr="005620A1" w:rsidRDefault="004271A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CERCLE JULES FERRY TT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0B18DB1D" w14:textId="77777777" w:rsidR="004271A9" w:rsidRPr="005620A1" w:rsidRDefault="004271A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39A9863" w14:textId="77777777" w:rsidR="004271A9" w:rsidRPr="00FE7EED" w:rsidRDefault="004271A9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6CD4F849" w14:textId="77777777" w:rsidR="004271A9" w:rsidRPr="00FE7EED" w:rsidRDefault="004271A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145FF0E" w14:textId="77777777" w:rsidR="004271A9" w:rsidRPr="00FE7EED" w:rsidRDefault="004271A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SARAN USM 1</w:t>
      </w:r>
    </w:p>
    <w:p w14:paraId="3556A3B6" w14:textId="77777777" w:rsidR="004271A9" w:rsidRPr="00FE7EED" w:rsidRDefault="004271A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57D35EF9" w14:textId="77777777" w:rsidR="004271A9" w:rsidRPr="00FE7EED" w:rsidRDefault="004271A9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R3</w:t>
      </w:r>
    </w:p>
    <w:p w14:paraId="62EF58D6" w14:textId="77777777" w:rsidR="004271A9" w:rsidRPr="00FE7EED" w:rsidRDefault="004271A9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132FF68B" w14:textId="77777777" w:rsidR="004271A9" w:rsidRPr="00FE7EED" w:rsidRDefault="004271A9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3211DC15" w14:textId="77777777" w:rsidR="004271A9" w:rsidRPr="00FE7EED" w:rsidRDefault="004271A9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234E432" w14:textId="77777777" w:rsidR="004271A9" w:rsidRDefault="004271A9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722358CF" w14:textId="77777777" w:rsidR="004271A9" w:rsidRPr="00D2290D" w:rsidRDefault="004271A9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112E6C6" w14:textId="77777777" w:rsidR="004271A9" w:rsidRDefault="004271A9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5D2C1138" w14:textId="77777777" w:rsidR="004271A9" w:rsidRDefault="004271A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7E9D82A2" w14:textId="77777777" w:rsidR="004271A9" w:rsidRPr="004C0F9D" w:rsidRDefault="004271A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7BA97344" w14:textId="77777777" w:rsidR="004271A9" w:rsidRDefault="004271A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2EB7DFA1" w14:textId="77777777" w:rsidR="004271A9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F0AFAEE" w14:textId="77777777" w:rsidR="004271A9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3495553" w14:textId="77777777" w:rsidR="004271A9" w:rsidRPr="00FC12F0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6F5B3B53" w14:textId="77777777" w:rsidR="004271A9" w:rsidRPr="00D2290D" w:rsidRDefault="004271A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9FFC7C1" w14:textId="77777777" w:rsidR="004271A9" w:rsidRPr="005620A1" w:rsidRDefault="004271A9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FLEURY LES AUBRAIS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LARUE Erick</w:t>
      </w:r>
    </w:p>
    <w:p w14:paraId="049F0079" w14:textId="77777777" w:rsidR="004271A9" w:rsidRPr="008D4E81" w:rsidRDefault="004271A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62E1CEC3" w14:textId="77777777" w:rsidR="004271A9" w:rsidRPr="008D4E81" w:rsidRDefault="004271A9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0BC60082" w14:textId="77777777" w:rsidR="004271A9" w:rsidRPr="008D4E81" w:rsidRDefault="004271A9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460E43C2" w14:textId="77777777" w:rsidR="004271A9" w:rsidRPr="008D4E81" w:rsidRDefault="004271A9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2C4A3CB9" w14:textId="77777777" w:rsidR="004271A9" w:rsidRDefault="004271A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1B417FC8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3ACFDA12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3D3E59CE" w14:textId="77777777" w:rsidR="004271A9" w:rsidRDefault="004271A9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C081565" w14:textId="77777777" w:rsidR="004271A9" w:rsidRDefault="004271A9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7D298A32" w14:textId="77777777" w:rsidR="004271A9" w:rsidRPr="00401902" w:rsidRDefault="004271A9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3708577B" w14:textId="77777777" w:rsidR="004271A9" w:rsidRDefault="004271A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610CE18" w14:textId="77777777" w:rsidR="004271A9" w:rsidRDefault="004271A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DBF4256" w14:textId="77777777" w:rsidR="004271A9" w:rsidRPr="0015252D" w:rsidRDefault="004271A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0D60D25C" w14:textId="77777777" w:rsidR="004271A9" w:rsidRPr="00EE1418" w:rsidRDefault="004271A9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5672C33A" w14:textId="77777777" w:rsidR="004271A9" w:rsidRDefault="004271A9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0BB85D91" w14:textId="77777777" w:rsidR="004271A9" w:rsidRDefault="004271A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3AEA40D1" w14:textId="77777777" w:rsidR="004271A9" w:rsidRDefault="004271A9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47C57428" w14:textId="77777777" w:rsidR="004271A9" w:rsidRPr="00FD6D14" w:rsidRDefault="004271A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7D060163" w14:textId="77777777" w:rsidR="004271A9" w:rsidRPr="00B466D0" w:rsidRDefault="004271A9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/>
          <w:b/>
          <w:noProof/>
          <w:sz w:val="24"/>
          <w:szCs w:val="24"/>
        </w:rPr>
        <w:t>SARAN USM 1</w:t>
      </w:r>
    </w:p>
    <w:p w14:paraId="6A703184" w14:textId="77777777" w:rsidR="004271A9" w:rsidRPr="00B466D0" w:rsidRDefault="004271A9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6D288D36" w14:textId="77777777" w:rsidR="004271A9" w:rsidRDefault="004271A9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47BE3EE9" w14:textId="77777777" w:rsidR="004271A9" w:rsidRPr="00D2290D" w:rsidRDefault="004271A9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688058DE" w14:textId="77777777" w:rsidR="004271A9" w:rsidRPr="005620A1" w:rsidRDefault="004271A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CERCLE JULES FERRY TT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1EDE2FE4" w14:textId="77777777" w:rsidR="004271A9" w:rsidRPr="005620A1" w:rsidRDefault="004271A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CDFFF3D" w14:textId="77777777" w:rsidR="004271A9" w:rsidRPr="00FE7EED" w:rsidRDefault="004271A9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484FB6F4" w14:textId="77777777" w:rsidR="004271A9" w:rsidRPr="00FE7EED" w:rsidRDefault="004271A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352A88C8" w14:textId="77777777" w:rsidR="004271A9" w:rsidRPr="00FE7EED" w:rsidRDefault="004271A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SARAN USM 1</w:t>
      </w:r>
    </w:p>
    <w:p w14:paraId="3BCE27D7" w14:textId="77777777" w:rsidR="004271A9" w:rsidRPr="00FE7EED" w:rsidRDefault="004271A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6EDB2C02" w14:textId="77777777" w:rsidR="004271A9" w:rsidRPr="00FE7EED" w:rsidRDefault="004271A9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R3</w:t>
      </w:r>
    </w:p>
    <w:p w14:paraId="69343ED0" w14:textId="77777777" w:rsidR="004271A9" w:rsidRPr="00FE7EED" w:rsidRDefault="004271A9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145A9598" w14:textId="77777777" w:rsidR="004271A9" w:rsidRPr="00FE7EED" w:rsidRDefault="004271A9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7229AE80" w14:textId="77777777" w:rsidR="004271A9" w:rsidRPr="00FE7EED" w:rsidRDefault="004271A9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44184CE0" w14:textId="77777777" w:rsidR="004271A9" w:rsidRDefault="004271A9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734A0843" w14:textId="77777777" w:rsidR="004271A9" w:rsidRPr="00D2290D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A2BD8D7" w14:textId="77777777" w:rsidR="004271A9" w:rsidRPr="00D2290D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F2A9C86" w14:textId="77777777" w:rsidR="004271A9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0C3BA97" w14:textId="77777777" w:rsidR="004271A9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FD9FAB7" w14:textId="77777777" w:rsidR="004271A9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873F960" w14:textId="77777777" w:rsidR="004271A9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432A8DF" w14:textId="77777777" w:rsidR="004271A9" w:rsidRPr="00D2290D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6855A6A" w14:textId="77777777" w:rsidR="004271A9" w:rsidRPr="00D2290D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4EA6176" w14:textId="77777777" w:rsidR="004271A9" w:rsidRPr="00D2290D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EA9B440" w14:textId="77777777" w:rsidR="004271A9" w:rsidRPr="00D2290D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F74C08E" w14:textId="77777777" w:rsidR="004271A9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D0C0876" w14:textId="77777777" w:rsidR="004271A9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1AD80E5" w14:textId="77777777" w:rsidR="004271A9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78368590" w14:textId="77777777" w:rsidR="004271A9" w:rsidRDefault="004271A9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5EAEE43E" w14:textId="77777777" w:rsidR="004271A9" w:rsidRPr="00FC12F0" w:rsidRDefault="004271A9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67703E6" w14:textId="77777777" w:rsidR="004271A9" w:rsidRPr="005620A1" w:rsidRDefault="004271A9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FLEURY LES AUBRAIS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LARUE Erick</w:t>
      </w:r>
    </w:p>
    <w:p w14:paraId="4EDD858A" w14:textId="77777777" w:rsidR="004271A9" w:rsidRPr="008D4E81" w:rsidRDefault="004271A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2358EA0F" w14:textId="77777777" w:rsidR="004271A9" w:rsidRDefault="004271A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4271A9" w:rsidSect="004271A9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2517FCA5" w14:textId="77777777" w:rsidR="004271A9" w:rsidRPr="00AA7023" w:rsidRDefault="004271A9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24440C73" w14:textId="77777777" w:rsidR="004271A9" w:rsidRPr="00EE1418" w:rsidRDefault="004271A9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619E6EB1" w14:textId="77777777" w:rsidR="004271A9" w:rsidRDefault="004271A9" w:rsidP="003F35AB">
      <w:pPr>
        <w:pStyle w:val="NormalWeb"/>
      </w:pPr>
      <w:r>
        <w:rPr>
          <w:noProof/>
        </w:rPr>
        <w:pict w14:anchorId="52EDCA24">
          <v:shape id="_x0000_s1040" type="#_x0000_t75" alt="Description : C:\Users\papa\AppData\Local\Microsoft\Windows\INetCache\Content.Outlook\SDHZGW4R\FFTT_LIGUE_CENTRE-VAL DE LOIRE_RVB.png" style="position:absolute;margin-left:220.5pt;margin-top:3.55pt;width:165pt;height:69.7pt;z-index:25167462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0770AC9C">
          <v:shape id="_x0000_s1038" type="#_x0000_t202" style="position:absolute;margin-left:12.75pt;margin-top:3.55pt;width:198.75pt;height:83.2pt;z-index:251672576" stroked="f">
            <v:textbox style="mso-next-textbox:#_x0000_s1038">
              <w:txbxContent>
                <w:p w14:paraId="624FECDD" w14:textId="77777777" w:rsidR="004271A9" w:rsidRDefault="004271A9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F3EBAF2" w14:textId="77777777" w:rsidR="004271A9" w:rsidRDefault="004271A9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14969588" w14:textId="77777777" w:rsidR="004271A9" w:rsidRPr="00401902" w:rsidRDefault="004271A9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1609711E" w14:textId="77777777" w:rsidR="004271A9" w:rsidRDefault="004271A9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03454632" w14:textId="77777777" w:rsidR="004271A9" w:rsidRDefault="004271A9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3A2ABC8" w14:textId="77777777" w:rsidR="004271A9" w:rsidRDefault="004271A9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2A4D34D" w14:textId="77777777" w:rsidR="004271A9" w:rsidRPr="00AA7023" w:rsidRDefault="004271A9" w:rsidP="00AA7023">
      <w:pPr>
        <w:tabs>
          <w:tab w:val="left" w:pos="3828"/>
        </w:tabs>
        <w:jc w:val="both"/>
        <w:rPr>
          <w:rFonts w:ascii="Arial" w:hAnsi="Arial"/>
        </w:rPr>
      </w:pPr>
    </w:p>
    <w:p w14:paraId="684B11ED" w14:textId="77777777" w:rsidR="004271A9" w:rsidRPr="00EE1418" w:rsidRDefault="004271A9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22FBB2F3" w14:textId="77777777" w:rsidR="004271A9" w:rsidRPr="0042336D" w:rsidRDefault="004271A9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2D0CE5CD" w14:textId="77777777" w:rsidR="004271A9" w:rsidRDefault="004271A9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62D8B4EC" w14:textId="77777777" w:rsidR="004271A9" w:rsidRDefault="004271A9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b/>
          <w:noProof/>
          <w:color w:val="FF0000"/>
        </w:rPr>
        <w:t>LARUE Erick</w:t>
      </w:r>
      <w:r>
        <w:rPr>
          <w:b/>
          <w:sz w:val="16"/>
          <w:szCs w:val="16"/>
        </w:rPr>
        <w:t xml:space="preserve"> </w:t>
      </w:r>
    </w:p>
    <w:p w14:paraId="2EA1BE91" w14:textId="77777777" w:rsidR="004271A9" w:rsidRPr="00720F4B" w:rsidRDefault="004271A9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0E188BAF" w14:textId="77777777" w:rsidR="004271A9" w:rsidRPr="006719A3" w:rsidRDefault="004271A9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5EB3653B" w14:textId="77777777" w:rsidR="004271A9" w:rsidRPr="0042336D" w:rsidRDefault="004271A9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233F6C2A" w14:textId="77777777" w:rsidR="004271A9" w:rsidRPr="006719A3" w:rsidRDefault="004271A9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53255808" w14:textId="77777777" w:rsidR="004271A9" w:rsidRPr="003E7C18" w:rsidRDefault="004271A9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5AAEFD67" w14:textId="77777777" w:rsidR="004271A9" w:rsidRDefault="004271A9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063C31BD" w14:textId="77777777" w:rsidR="004271A9" w:rsidRPr="00912D40" w:rsidRDefault="004271A9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4E4CC08E" w14:textId="77777777" w:rsidR="004271A9" w:rsidRDefault="004271A9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7183D775" w14:textId="77777777" w:rsidR="004271A9" w:rsidRPr="0042336D" w:rsidRDefault="004271A9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69ED9578" w14:textId="77777777" w:rsidR="004271A9" w:rsidRPr="00912D40" w:rsidRDefault="004271A9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5A8C0112" w14:textId="77777777" w:rsidR="004271A9" w:rsidRDefault="004271A9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510FE6">
        <w:rPr>
          <w:noProof/>
          <w:sz w:val="16"/>
          <w:szCs w:val="16"/>
        </w:rPr>
        <w:t>R3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4811FFA2" w14:textId="77777777" w:rsidR="004271A9" w:rsidRDefault="004271A9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7588B97F" w14:textId="77777777" w:rsidR="004271A9" w:rsidRPr="00895385" w:rsidRDefault="004271A9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19414090" w14:textId="77777777" w:rsidR="004271A9" w:rsidRPr="008D4E81" w:rsidRDefault="004271A9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510FE6">
        <w:rPr>
          <w:noProof/>
          <w:sz w:val="16"/>
          <w:szCs w:val="16"/>
        </w:rPr>
        <w:t>04450702</w:t>
      </w:r>
      <w:r w:rsidRPr="008D4E81">
        <w:rPr>
          <w:sz w:val="16"/>
          <w:szCs w:val="16"/>
        </w:rPr>
        <w:t xml:space="preserve">   </w:t>
      </w:r>
      <w:r w:rsidRPr="00510FE6">
        <w:rPr>
          <w:b/>
          <w:noProof/>
          <w:sz w:val="16"/>
          <w:szCs w:val="16"/>
        </w:rPr>
        <w:t>CERCLE JULES FERRY TT 2</w:t>
      </w:r>
      <w:r w:rsidRPr="008D4E81">
        <w:rPr>
          <w:b/>
          <w:sz w:val="16"/>
          <w:szCs w:val="16"/>
        </w:rPr>
        <w:tab/>
        <w:t xml:space="preserve">à     </w:t>
      </w:r>
      <w:r w:rsidRPr="00510FE6">
        <w:rPr>
          <w:b/>
          <w:noProof/>
          <w:sz w:val="16"/>
          <w:szCs w:val="16"/>
        </w:rPr>
        <w:t>ST MARCEAU ORLEANS TT 1</w:t>
      </w:r>
    </w:p>
    <w:p w14:paraId="77569EDD" w14:textId="77777777" w:rsidR="004271A9" w:rsidRPr="008D4E81" w:rsidRDefault="004271A9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51197A39" w14:textId="77777777" w:rsidR="004271A9" w:rsidRDefault="004271A9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5972B2F3" w14:textId="77777777" w:rsidR="004271A9" w:rsidRPr="0042336D" w:rsidRDefault="004271A9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2047F0BE" w14:textId="77777777" w:rsidR="004271A9" w:rsidRDefault="004271A9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02EB620C" w14:textId="77777777" w:rsidR="004271A9" w:rsidRPr="00895385" w:rsidRDefault="004271A9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1B1D229B" w14:textId="77777777" w:rsidR="004271A9" w:rsidRPr="0042336D" w:rsidRDefault="004271A9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105 Rue Des Fossés  45400 Fleury Les Aubrais</w:t>
      </w:r>
      <w:r>
        <w:rPr>
          <w:sz w:val="16"/>
          <w:szCs w:val="16"/>
        </w:rPr>
        <w:t xml:space="preserve">    </w:t>
      </w:r>
      <w:r w:rsidRPr="00510FE6">
        <w:rPr>
          <w:noProof/>
          <w:sz w:val="16"/>
          <w:szCs w:val="16"/>
        </w:rPr>
        <w:t>FLEURY LES AUBRAIS</w:t>
      </w:r>
    </w:p>
    <w:p w14:paraId="47C54949" w14:textId="77777777" w:rsidR="004271A9" w:rsidRPr="0042336D" w:rsidRDefault="004271A9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Salle Omnisport Guy Moquet</w:t>
      </w:r>
    </w:p>
    <w:p w14:paraId="7699501B" w14:textId="77777777" w:rsidR="004271A9" w:rsidRPr="0042336D" w:rsidRDefault="004271A9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72A30CCC" w14:textId="77777777" w:rsidR="004271A9" w:rsidRPr="0042336D" w:rsidRDefault="004271A9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742EEB03" w14:textId="77777777" w:rsidR="004271A9" w:rsidRDefault="004271A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46FACA80" w14:textId="77777777" w:rsidR="004271A9" w:rsidRDefault="004271A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1E376672" w14:textId="77777777" w:rsidR="004271A9" w:rsidRPr="00922693" w:rsidRDefault="004271A9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510FE6">
        <w:rPr>
          <w:noProof/>
          <w:sz w:val="16"/>
          <w:szCs w:val="16"/>
        </w:rPr>
        <w:t>LAROUSSE Julien</w:t>
      </w:r>
    </w:p>
    <w:p w14:paraId="4E61E400" w14:textId="77777777" w:rsidR="004271A9" w:rsidRPr="00922693" w:rsidRDefault="004271A9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1C74C3DF" w14:textId="77777777" w:rsidR="004271A9" w:rsidRPr="00922693" w:rsidRDefault="004271A9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510FE6">
        <w:rPr>
          <w:rFonts w:ascii="Comic Sans MS" w:hAnsi="Comic Sans MS"/>
          <w:noProof/>
          <w:sz w:val="16"/>
          <w:szCs w:val="16"/>
        </w:rPr>
        <w:t>06 79 94 36 03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cjftt@live.com</w:t>
      </w:r>
    </w:p>
    <w:p w14:paraId="468AFCC1" w14:textId="77777777" w:rsidR="004271A9" w:rsidRPr="00922693" w:rsidRDefault="004271A9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5D0F6189" w14:textId="77777777" w:rsidR="004271A9" w:rsidRPr="00922693" w:rsidRDefault="004271A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321DB46A" w14:textId="77777777" w:rsidR="004271A9" w:rsidRDefault="004271A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389F12B6" w14:textId="77777777" w:rsidR="004271A9" w:rsidRPr="00912D40" w:rsidRDefault="004271A9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499D9F8A" w14:textId="77777777" w:rsidR="004271A9" w:rsidRPr="00912D40" w:rsidRDefault="004271A9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3EFE5FA7" w14:textId="77777777" w:rsidR="004271A9" w:rsidRDefault="004271A9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3FA8606F" w14:textId="77777777" w:rsidR="004271A9" w:rsidRPr="00C53058" w:rsidRDefault="004271A9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39886934" w14:textId="77777777" w:rsidR="004271A9" w:rsidRPr="00912D40" w:rsidRDefault="004271A9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4138B26D" w14:textId="77777777" w:rsidR="004271A9" w:rsidRPr="00805C7B" w:rsidRDefault="004271A9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3721E4D4" w14:textId="77777777" w:rsidR="004271A9" w:rsidRDefault="004271A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2A545BB4" w14:textId="77777777" w:rsidR="004271A9" w:rsidRDefault="004271A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14ED532" w14:textId="77777777" w:rsidR="004271A9" w:rsidRDefault="004271A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855999C" w14:textId="77777777" w:rsidR="004271A9" w:rsidRDefault="004271A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6F2C33A" w14:textId="77777777" w:rsidR="004271A9" w:rsidRDefault="004271A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A3846EF" w14:textId="77777777" w:rsidR="004271A9" w:rsidRDefault="004271A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C0627DF" w14:textId="77777777" w:rsidR="004271A9" w:rsidRDefault="004271A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3348953" w14:textId="77777777" w:rsidR="004271A9" w:rsidRDefault="004271A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418523E6" w14:textId="77777777" w:rsidR="004271A9" w:rsidRDefault="004271A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2BBEF404" w14:textId="77777777" w:rsidR="004271A9" w:rsidRPr="00EE1418" w:rsidRDefault="004271A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57A3FF8A" w14:textId="77777777" w:rsidR="004271A9" w:rsidRDefault="004271A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089A94DF">
          <v:shape id="_x0000_s1041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7564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2D4DEB55">
          <v:shape id="_x0000_s1039" type="#_x0000_t202" style="position:absolute;left:0;text-align:left;margin-left:3.25pt;margin-top:12.7pt;width:258.7pt;height:63pt;z-index:251673600" stroked="f">
            <v:textbox style="mso-next-textbox:#_x0000_s1039">
              <w:txbxContent>
                <w:p w14:paraId="61A042AD" w14:textId="77777777" w:rsidR="004271A9" w:rsidRDefault="004271A9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5C2ACB7A" w14:textId="77777777" w:rsidR="004271A9" w:rsidRDefault="004271A9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70CCDEFC" w14:textId="77777777" w:rsidR="004271A9" w:rsidRPr="00401902" w:rsidRDefault="004271A9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498F32EA" w14:textId="77777777" w:rsidR="004271A9" w:rsidRDefault="004271A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5A1166C" w14:textId="77777777" w:rsidR="004271A9" w:rsidRDefault="004271A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FE5F7C9" w14:textId="77777777" w:rsidR="004271A9" w:rsidRDefault="004271A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45FCFF6" w14:textId="77777777" w:rsidR="004271A9" w:rsidRPr="00AA7023" w:rsidRDefault="004271A9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3AB9C019" w14:textId="77777777" w:rsidR="004271A9" w:rsidRPr="00EE1418" w:rsidRDefault="004271A9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030B4D9C" w14:textId="77777777" w:rsidR="004271A9" w:rsidRDefault="004271A9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63AD1AEF" w14:textId="77777777" w:rsidR="004271A9" w:rsidRDefault="004271A9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02EF24B0" w14:textId="77777777" w:rsidR="004271A9" w:rsidRPr="007C6334" w:rsidRDefault="004271A9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2B5F2099" w14:textId="77777777" w:rsidR="004271A9" w:rsidRPr="00912D40" w:rsidRDefault="004271A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7B724AF3" w14:textId="77777777" w:rsidR="004271A9" w:rsidRDefault="004271A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6AB2340D" w14:textId="77777777" w:rsidR="004271A9" w:rsidRDefault="004271A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183C697" w14:textId="77777777" w:rsidR="004271A9" w:rsidRDefault="004271A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47666FF6" w14:textId="77777777" w:rsidR="004271A9" w:rsidRPr="0058257B" w:rsidRDefault="004271A9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LARUE Erick</w:t>
      </w:r>
      <w:r>
        <w:rPr>
          <w:sz w:val="16"/>
          <w:szCs w:val="16"/>
        </w:rPr>
        <w:tab/>
      </w:r>
    </w:p>
    <w:p w14:paraId="3FE219CB" w14:textId="77777777" w:rsidR="004271A9" w:rsidRDefault="004271A9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60044A06" w14:textId="77777777" w:rsidR="004271A9" w:rsidRPr="00912D40" w:rsidRDefault="004271A9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1F98BABF" w14:textId="77777777" w:rsidR="004271A9" w:rsidRPr="006E7CC6" w:rsidRDefault="004271A9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24 Rue Maurice Genevoix</w:t>
      </w:r>
    </w:p>
    <w:p w14:paraId="414100D0" w14:textId="77777777" w:rsidR="004271A9" w:rsidRPr="00912D40" w:rsidRDefault="004271A9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75C8F3B7" w14:textId="77777777" w:rsidR="004271A9" w:rsidRDefault="004271A9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510FE6">
        <w:rPr>
          <w:rFonts w:ascii="Futura Lt BT" w:hAnsi="Futura Lt BT"/>
          <w:noProof/>
          <w:sz w:val="16"/>
          <w:szCs w:val="16"/>
        </w:rPr>
        <w:t>45240 LA FERTE ST AUBIN</w:t>
      </w:r>
    </w:p>
    <w:p w14:paraId="393AB09D" w14:textId="77777777" w:rsidR="004271A9" w:rsidRDefault="004271A9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1B9637B3" w14:textId="77777777" w:rsidR="004271A9" w:rsidRPr="00912D40" w:rsidRDefault="004271A9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6CE39E7F" w14:textId="77777777" w:rsidR="004271A9" w:rsidRDefault="004271A9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06 33 27 35 40</w:t>
      </w:r>
    </w:p>
    <w:p w14:paraId="7344717C" w14:textId="77777777" w:rsidR="004271A9" w:rsidRPr="00912D40" w:rsidRDefault="004271A9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23C28BEC" w14:textId="77777777" w:rsidR="004271A9" w:rsidRDefault="004271A9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Ménestreau-en-Villette</w:t>
      </w:r>
    </w:p>
    <w:p w14:paraId="797EA988" w14:textId="77777777" w:rsidR="004271A9" w:rsidRPr="00912D40" w:rsidRDefault="004271A9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0B3ACD95" w14:textId="77777777" w:rsidR="004271A9" w:rsidRDefault="004271A9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4522579</w:t>
      </w:r>
    </w:p>
    <w:p w14:paraId="69ED7450" w14:textId="77777777" w:rsidR="004271A9" w:rsidRPr="00912D40" w:rsidRDefault="004271A9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55942130" w14:textId="77777777" w:rsidR="004271A9" w:rsidRDefault="004271A9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2ECA1F81" w14:textId="77777777" w:rsidR="004271A9" w:rsidRPr="00912D40" w:rsidRDefault="004271A9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1B277560" w14:textId="77777777" w:rsidR="004271A9" w:rsidRDefault="004271A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53CEB1BA" w14:textId="77777777" w:rsidR="004271A9" w:rsidRDefault="004271A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3B84FBD8" w14:textId="77777777" w:rsidR="004271A9" w:rsidRPr="00912D40" w:rsidRDefault="004271A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77BE6E0C" w14:textId="77777777" w:rsidR="004271A9" w:rsidRPr="00912D40" w:rsidRDefault="004271A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5F90C7BB" w14:textId="77777777" w:rsidR="004271A9" w:rsidRDefault="004271A9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510FE6">
        <w:rPr>
          <w:rFonts w:ascii="Comic Sans MS" w:hAnsi="Comic Sans MS"/>
          <w:noProof/>
          <w:sz w:val="16"/>
          <w:szCs w:val="16"/>
        </w:rPr>
        <w:t>FLEURY LES AUBRAIS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Cs w:val="20"/>
        </w:rPr>
        <w:t xml:space="preserve"> </w:t>
      </w:r>
    </w:p>
    <w:p w14:paraId="504B370F" w14:textId="77777777" w:rsidR="004271A9" w:rsidRPr="00912D40" w:rsidRDefault="004271A9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708C2A64" w14:textId="77777777" w:rsidR="004271A9" w:rsidRDefault="004271A9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4C432667" w14:textId="77777777" w:rsidR="004271A9" w:rsidRPr="00912D40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72522CC" w14:textId="77777777" w:rsidR="004271A9" w:rsidRPr="00912D40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76B4BCBB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0EB93CDC" w14:textId="77777777" w:rsidR="004271A9" w:rsidRPr="00912D40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73607F30" w14:textId="77777777" w:rsidR="004271A9" w:rsidRPr="00912D40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57FC4847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2149D7D3">
          <v:shape id="_x0000_s1035" type="#_x0000_t202" style="position:absolute;left:0;text-align:left;margin-left:17.25pt;margin-top:5.45pt;width:351pt;height:108.75pt;z-index:251669504">
            <v:textbox style="mso-next-textbox:#_x0000_s1035">
              <w:txbxContent>
                <w:p w14:paraId="75899C4F" w14:textId="77777777" w:rsidR="004271A9" w:rsidRPr="00B7649E" w:rsidRDefault="004271A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3B3E7378" w14:textId="77777777" w:rsidR="004271A9" w:rsidRPr="00B7649E" w:rsidRDefault="004271A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65E0844E" w14:textId="77777777" w:rsidR="004271A9" w:rsidRPr="00B7649E" w:rsidRDefault="004271A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714089A3" w14:textId="77777777" w:rsidR="004271A9" w:rsidRPr="00B7649E" w:rsidRDefault="004271A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53ED223B" w14:textId="77777777" w:rsidR="004271A9" w:rsidRDefault="004271A9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046D9EBE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C6F956B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FC42520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2D13530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EF22FE1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C23A27C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E1D2E10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07CEC6F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387493F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811D771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F82F6ED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E4792A7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AD1DF1F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069628F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5F6C790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752C151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CCF30BE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38DCDA6" w14:textId="77777777" w:rsidR="004271A9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2175756" w14:textId="77777777" w:rsidR="004271A9" w:rsidRPr="00CE0C40" w:rsidRDefault="004271A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47E45CC" w14:textId="77777777" w:rsidR="004271A9" w:rsidRDefault="004271A9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2B488EDC" w14:textId="77777777" w:rsidR="004271A9" w:rsidRDefault="004271A9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4271A9" w:rsidSect="004271A9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199D4931" w14:textId="77777777" w:rsidR="004271A9" w:rsidRPr="004D2648" w:rsidRDefault="004271A9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420DAA47" w14:textId="77777777" w:rsidR="004271A9" w:rsidRPr="00EE1418" w:rsidRDefault="004271A9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214A3897" w14:textId="77777777" w:rsidR="004271A9" w:rsidRDefault="004271A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28E9791E">
          <v:shape id="_x0000_s1042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7667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FD847F8">
          <v:shape id="_x0000_s1036" type="#_x0000_t202" style="position:absolute;left:0;text-align:left;margin-left:5.55pt;margin-top:3.7pt;width:261pt;height:61.65pt;z-index:251670528" stroked="f">
            <v:textbox style="mso-next-textbox:#_x0000_s1036">
              <w:txbxContent>
                <w:p w14:paraId="02B8A961" w14:textId="77777777" w:rsidR="004271A9" w:rsidRDefault="004271A9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01468DCA" w14:textId="77777777" w:rsidR="004271A9" w:rsidRDefault="004271A9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ABA1D8F" w14:textId="77777777" w:rsidR="004271A9" w:rsidRPr="00401902" w:rsidRDefault="004271A9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3769C7AE" w14:textId="77777777" w:rsidR="004271A9" w:rsidRDefault="004271A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701E3B58" w14:textId="77777777" w:rsidR="004271A9" w:rsidRDefault="004271A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52D796B4" w14:textId="77777777" w:rsidR="004271A9" w:rsidRPr="00AA7023" w:rsidRDefault="004271A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33BD5B6C" w14:textId="77777777" w:rsidR="004271A9" w:rsidRPr="00EE1418" w:rsidRDefault="004271A9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02690485" w14:textId="77777777" w:rsidR="004271A9" w:rsidRPr="00F6138C" w:rsidRDefault="004271A9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11DF2455" w14:textId="77777777" w:rsidR="004271A9" w:rsidRDefault="004271A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38818555" w14:textId="77777777" w:rsidR="004271A9" w:rsidRDefault="004271A9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5BE4DE0D" w14:textId="77777777" w:rsidR="004271A9" w:rsidRPr="00FD6D14" w:rsidRDefault="004271A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76278032" w14:textId="77777777" w:rsidR="004271A9" w:rsidRPr="00B34D61" w:rsidRDefault="004271A9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 w:cs="Arial"/>
          <w:b/>
          <w:noProof/>
          <w:sz w:val="22"/>
          <w:szCs w:val="24"/>
        </w:rPr>
        <w:t>CERCLE JULES FERRY TT 2</w:t>
      </w:r>
    </w:p>
    <w:p w14:paraId="646DF872" w14:textId="77777777" w:rsidR="004271A9" w:rsidRPr="00B34D61" w:rsidRDefault="004271A9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69E11809" w14:textId="77777777" w:rsidR="004271A9" w:rsidRDefault="004271A9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7B63FD50" w14:textId="77777777" w:rsidR="004271A9" w:rsidRPr="00D2290D" w:rsidRDefault="004271A9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45F9E36B" w14:textId="77777777" w:rsidR="004271A9" w:rsidRPr="005620A1" w:rsidRDefault="004271A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CERCLE JULES FERRY TT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1E96555E" w14:textId="77777777" w:rsidR="004271A9" w:rsidRPr="005620A1" w:rsidRDefault="004271A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855B44B" w14:textId="77777777" w:rsidR="004271A9" w:rsidRPr="00FE7EED" w:rsidRDefault="004271A9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5AF25D1D" w14:textId="77777777" w:rsidR="004271A9" w:rsidRPr="00FE7EED" w:rsidRDefault="004271A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EEB0066" w14:textId="77777777" w:rsidR="004271A9" w:rsidRPr="00FE7EED" w:rsidRDefault="004271A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ST MARCEAU ORLEANS TT 1</w:t>
      </w:r>
    </w:p>
    <w:p w14:paraId="387AFAE2" w14:textId="77777777" w:rsidR="004271A9" w:rsidRPr="00FE7EED" w:rsidRDefault="004271A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60F781EC" w14:textId="77777777" w:rsidR="004271A9" w:rsidRPr="00FE7EED" w:rsidRDefault="004271A9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R3</w:t>
      </w:r>
    </w:p>
    <w:p w14:paraId="12402210" w14:textId="77777777" w:rsidR="004271A9" w:rsidRPr="00FE7EED" w:rsidRDefault="004271A9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416785CC" w14:textId="77777777" w:rsidR="004271A9" w:rsidRPr="00FE7EED" w:rsidRDefault="004271A9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3B84AF9D" w14:textId="77777777" w:rsidR="004271A9" w:rsidRPr="00FE7EED" w:rsidRDefault="004271A9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C51DEF8" w14:textId="77777777" w:rsidR="004271A9" w:rsidRDefault="004271A9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1BE3AE22" w14:textId="77777777" w:rsidR="004271A9" w:rsidRPr="00D2290D" w:rsidRDefault="004271A9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89C0055" w14:textId="77777777" w:rsidR="004271A9" w:rsidRDefault="004271A9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63C57646" w14:textId="77777777" w:rsidR="004271A9" w:rsidRDefault="004271A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29573A84" w14:textId="77777777" w:rsidR="004271A9" w:rsidRPr="004C0F9D" w:rsidRDefault="004271A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126CA0B0" w14:textId="77777777" w:rsidR="004271A9" w:rsidRDefault="004271A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6C5D4565" w14:textId="77777777" w:rsidR="004271A9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13C1C24" w14:textId="77777777" w:rsidR="004271A9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A107303" w14:textId="77777777" w:rsidR="004271A9" w:rsidRPr="00FC12F0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3418FD14" w14:textId="77777777" w:rsidR="004271A9" w:rsidRPr="00D2290D" w:rsidRDefault="004271A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3DB1AA94" w14:textId="77777777" w:rsidR="004271A9" w:rsidRPr="005620A1" w:rsidRDefault="004271A9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FLEURY LES AUBRAIS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LARUE Erick</w:t>
      </w:r>
    </w:p>
    <w:p w14:paraId="63E9C016" w14:textId="77777777" w:rsidR="004271A9" w:rsidRPr="008D4E81" w:rsidRDefault="004271A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197B0168" w14:textId="77777777" w:rsidR="004271A9" w:rsidRPr="008D4E81" w:rsidRDefault="004271A9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1EF1BE76" w14:textId="77777777" w:rsidR="004271A9" w:rsidRPr="008D4E81" w:rsidRDefault="004271A9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3B2479E0" w14:textId="77777777" w:rsidR="004271A9" w:rsidRPr="008D4E81" w:rsidRDefault="004271A9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1646B62" w14:textId="77777777" w:rsidR="004271A9" w:rsidRDefault="004271A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474DC74A">
          <v:shape id="_x0000_s1043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7769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0DE345B1">
          <v:shape id="_x0000_s1037" type="#_x0000_t202" style="position:absolute;left:0;text-align:left;margin-left:5.55pt;margin-top:3.7pt;width:258.7pt;height:60pt;z-index:251671552" stroked="f">
            <v:textbox style="mso-next-textbox:#_x0000_s1037">
              <w:txbxContent>
                <w:p w14:paraId="7EE1450B" w14:textId="77777777" w:rsidR="004271A9" w:rsidRDefault="004271A9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322B5A1" w14:textId="77777777" w:rsidR="004271A9" w:rsidRDefault="004271A9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59E9412" w14:textId="77777777" w:rsidR="004271A9" w:rsidRPr="00401902" w:rsidRDefault="004271A9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04783C63" w14:textId="77777777" w:rsidR="004271A9" w:rsidRDefault="004271A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13B154C5" w14:textId="77777777" w:rsidR="004271A9" w:rsidRDefault="004271A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150DCE63" w14:textId="77777777" w:rsidR="004271A9" w:rsidRPr="0015252D" w:rsidRDefault="004271A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4DB364BE" w14:textId="77777777" w:rsidR="004271A9" w:rsidRPr="00EE1418" w:rsidRDefault="004271A9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762CA292" w14:textId="77777777" w:rsidR="004271A9" w:rsidRDefault="004271A9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965AD62" w14:textId="77777777" w:rsidR="004271A9" w:rsidRDefault="004271A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3CB94345" w14:textId="77777777" w:rsidR="004271A9" w:rsidRDefault="004271A9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A569086" w14:textId="77777777" w:rsidR="004271A9" w:rsidRPr="00FD6D14" w:rsidRDefault="004271A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55F33214" w14:textId="77777777" w:rsidR="004271A9" w:rsidRPr="00B466D0" w:rsidRDefault="004271A9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/>
          <w:b/>
          <w:noProof/>
          <w:sz w:val="24"/>
          <w:szCs w:val="24"/>
        </w:rPr>
        <w:t>ST MARCEAU ORLEANS TT 1</w:t>
      </w:r>
    </w:p>
    <w:p w14:paraId="6DD51B74" w14:textId="77777777" w:rsidR="004271A9" w:rsidRPr="00B466D0" w:rsidRDefault="004271A9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238B2A74" w14:textId="77777777" w:rsidR="004271A9" w:rsidRDefault="004271A9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2CE85A9D" w14:textId="77777777" w:rsidR="004271A9" w:rsidRPr="00D2290D" w:rsidRDefault="004271A9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68E914E5" w14:textId="77777777" w:rsidR="004271A9" w:rsidRPr="005620A1" w:rsidRDefault="004271A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CERCLE JULES FERRY TT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50D3898E" w14:textId="77777777" w:rsidR="004271A9" w:rsidRPr="005620A1" w:rsidRDefault="004271A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E50E9CC" w14:textId="77777777" w:rsidR="004271A9" w:rsidRPr="00FE7EED" w:rsidRDefault="004271A9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61260F73" w14:textId="77777777" w:rsidR="004271A9" w:rsidRPr="00FE7EED" w:rsidRDefault="004271A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C2B8E8A" w14:textId="77777777" w:rsidR="004271A9" w:rsidRPr="00FE7EED" w:rsidRDefault="004271A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ST MARCEAU ORLEANS TT 1</w:t>
      </w:r>
    </w:p>
    <w:p w14:paraId="7E07FCDA" w14:textId="77777777" w:rsidR="004271A9" w:rsidRPr="00FE7EED" w:rsidRDefault="004271A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137C244B" w14:textId="77777777" w:rsidR="004271A9" w:rsidRPr="00FE7EED" w:rsidRDefault="004271A9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R3</w:t>
      </w:r>
    </w:p>
    <w:p w14:paraId="1C8916B5" w14:textId="77777777" w:rsidR="004271A9" w:rsidRPr="00FE7EED" w:rsidRDefault="004271A9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5238DFD7" w14:textId="77777777" w:rsidR="004271A9" w:rsidRPr="00FE7EED" w:rsidRDefault="004271A9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6AF01CE2" w14:textId="77777777" w:rsidR="004271A9" w:rsidRPr="00FE7EED" w:rsidRDefault="004271A9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18910BE1" w14:textId="77777777" w:rsidR="004271A9" w:rsidRDefault="004271A9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0F81814C" w14:textId="77777777" w:rsidR="004271A9" w:rsidRPr="00D2290D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649E9D1" w14:textId="77777777" w:rsidR="004271A9" w:rsidRPr="00D2290D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C9BF363" w14:textId="77777777" w:rsidR="004271A9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5D4C533" w14:textId="77777777" w:rsidR="004271A9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E9E241F" w14:textId="77777777" w:rsidR="004271A9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3DC96FF" w14:textId="77777777" w:rsidR="004271A9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0999764" w14:textId="77777777" w:rsidR="004271A9" w:rsidRPr="00D2290D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F51C0C0" w14:textId="77777777" w:rsidR="004271A9" w:rsidRPr="00D2290D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E5C7579" w14:textId="77777777" w:rsidR="004271A9" w:rsidRPr="00D2290D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C134FC5" w14:textId="77777777" w:rsidR="004271A9" w:rsidRPr="00D2290D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BE7DD81" w14:textId="77777777" w:rsidR="004271A9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9298CC1" w14:textId="77777777" w:rsidR="004271A9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7A09C1B8" w14:textId="77777777" w:rsidR="004271A9" w:rsidRDefault="004271A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359A87A" w14:textId="77777777" w:rsidR="004271A9" w:rsidRDefault="004271A9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01A13B3F" w14:textId="77777777" w:rsidR="004271A9" w:rsidRPr="00FC12F0" w:rsidRDefault="004271A9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16A9B15" w14:textId="77777777" w:rsidR="004271A9" w:rsidRPr="005620A1" w:rsidRDefault="004271A9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FLEURY LES AUBRAIS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LARUE Erick</w:t>
      </w:r>
    </w:p>
    <w:p w14:paraId="11CC3B24" w14:textId="77777777" w:rsidR="004271A9" w:rsidRPr="008D4E81" w:rsidRDefault="004271A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63059022" w14:textId="77777777" w:rsidR="004271A9" w:rsidRDefault="004271A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4271A9" w:rsidSect="004271A9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67774573" w14:textId="77777777" w:rsidR="004271A9" w:rsidRPr="008D4E81" w:rsidRDefault="004271A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4271A9" w:rsidRPr="008D4E81" w:rsidSect="004271A9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50013" w14:textId="77777777" w:rsidR="00B25A9D" w:rsidRDefault="00B25A9D">
      <w:r>
        <w:separator/>
      </w:r>
    </w:p>
  </w:endnote>
  <w:endnote w:type="continuationSeparator" w:id="0">
    <w:p w14:paraId="095A4FDB" w14:textId="77777777" w:rsidR="00B25A9D" w:rsidRDefault="00B25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4A9EA" w14:textId="77777777" w:rsidR="00B25A9D" w:rsidRDefault="00B25A9D">
      <w:r>
        <w:separator/>
      </w:r>
    </w:p>
  </w:footnote>
  <w:footnote w:type="continuationSeparator" w:id="0">
    <w:p w14:paraId="406412B4" w14:textId="77777777" w:rsidR="00B25A9D" w:rsidRDefault="00B25A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803347133">
    <w:abstractNumId w:val="1"/>
  </w:num>
  <w:num w:numId="2" w16cid:durableId="2087920006">
    <w:abstractNumId w:val="1"/>
  </w:num>
  <w:num w:numId="3" w16cid:durableId="132612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4342B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1A9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128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74162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2BCA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5A9D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44"/>
    <o:shapelayout v:ext="edit">
      <o:idmap v:ext="edit" data="1"/>
    </o:shapelayout>
  </w:shapeDefaults>
  <w:decimalSymbol w:val=","/>
  <w:listSeparator w:val=";"/>
  <w14:docId w14:val="779134EB"/>
  <w15:chartTrackingRefBased/>
  <w15:docId w15:val="{EED7F646-A7E0-4344-BEED-7FFD9AA3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1</TotalTime>
  <Pages>4</Pages>
  <Words>1172</Words>
  <Characters>6452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2026-10-27T13:30:00Z</dcterms:created>
  <dcterms:modified xsi:type="dcterms:W3CDTF">2026-10-27T13:31:00Z</dcterms:modified>
  <cp:contentStatus/>
</cp:coreProperties>
</file>