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D87E" w14:textId="77777777" w:rsidR="00222916" w:rsidRPr="00AA7023" w:rsidRDefault="00222916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51873137" w14:textId="77777777" w:rsidR="00222916" w:rsidRPr="00EE1418" w:rsidRDefault="00222916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A77E3D8" w14:textId="77777777" w:rsidR="00222916" w:rsidRDefault="00222916" w:rsidP="003F35AB">
      <w:pPr>
        <w:pStyle w:val="NormalWeb"/>
      </w:pPr>
      <w:r>
        <w:rPr>
          <w:noProof/>
        </w:rPr>
        <w:pict w14:anchorId="18B27F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12DC627D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7401EA4D" w14:textId="77777777" w:rsidR="00222916" w:rsidRDefault="00222916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8867553" w14:textId="77777777" w:rsidR="00222916" w:rsidRDefault="00222916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94FB39E" w14:textId="77777777" w:rsidR="00222916" w:rsidRPr="00401902" w:rsidRDefault="00222916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746CBFA4" w14:textId="77777777" w:rsidR="00222916" w:rsidRDefault="00222916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0B00DF2E" w14:textId="77777777" w:rsidR="00222916" w:rsidRDefault="00222916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B7EB111" w14:textId="77777777" w:rsidR="00222916" w:rsidRDefault="00222916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65BAC5A" w14:textId="77777777" w:rsidR="00222916" w:rsidRPr="00AA7023" w:rsidRDefault="00222916" w:rsidP="00AA7023">
      <w:pPr>
        <w:tabs>
          <w:tab w:val="left" w:pos="3828"/>
        </w:tabs>
        <w:jc w:val="both"/>
        <w:rPr>
          <w:rFonts w:ascii="Arial" w:hAnsi="Arial"/>
        </w:rPr>
      </w:pPr>
    </w:p>
    <w:p w14:paraId="05EF9DA4" w14:textId="77777777" w:rsidR="00222916" w:rsidRPr="00EE1418" w:rsidRDefault="00222916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47F3EBF" w14:textId="77777777" w:rsidR="00222916" w:rsidRPr="0042336D" w:rsidRDefault="00222916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3096F8A2" w14:textId="77777777" w:rsidR="00222916" w:rsidRDefault="00222916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2ACD3120" w14:textId="77777777" w:rsidR="00222916" w:rsidRDefault="00222916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PIAU Patrick</w:t>
      </w:r>
      <w:r>
        <w:rPr>
          <w:b/>
          <w:sz w:val="16"/>
          <w:szCs w:val="16"/>
        </w:rPr>
        <w:t xml:space="preserve"> </w:t>
      </w:r>
    </w:p>
    <w:p w14:paraId="1CE25D09" w14:textId="77777777" w:rsidR="00222916" w:rsidRPr="00720F4B" w:rsidRDefault="00222916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3317F5E4" w14:textId="77777777" w:rsidR="00222916" w:rsidRPr="006719A3" w:rsidRDefault="00222916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940FA94" w14:textId="77777777" w:rsidR="00222916" w:rsidRPr="0042336D" w:rsidRDefault="00222916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0CD9D5F0" w14:textId="77777777" w:rsidR="00222916" w:rsidRPr="006719A3" w:rsidRDefault="00222916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BF10752" w14:textId="77777777" w:rsidR="00222916" w:rsidRPr="003E7C18" w:rsidRDefault="00222916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08B291EF" w14:textId="77777777" w:rsidR="00222916" w:rsidRDefault="00222916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459539B1" w14:textId="77777777" w:rsidR="00222916" w:rsidRPr="00912D40" w:rsidRDefault="00222916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08D31A2A" w14:textId="77777777" w:rsidR="00222916" w:rsidRDefault="00222916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259F6F16" w14:textId="77777777" w:rsidR="00222916" w:rsidRPr="0042336D" w:rsidRDefault="00222916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707570D0" w14:textId="77777777" w:rsidR="00222916" w:rsidRPr="00912D40" w:rsidRDefault="00222916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6475C2E3" w14:textId="77777777" w:rsidR="00222916" w:rsidRDefault="00222916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R1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14C26AE4" w14:textId="77777777" w:rsidR="00222916" w:rsidRDefault="00222916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018B59F0" w14:textId="77777777" w:rsidR="00222916" w:rsidRPr="00895385" w:rsidRDefault="00222916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5A060D00" w14:textId="77777777" w:rsidR="00222916" w:rsidRPr="008D4E81" w:rsidRDefault="00222916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04450754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CLUB PONGISTE DU GÂTINAIS 1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ENT. MENESTREAU / LA FERTE 1</w:t>
      </w:r>
    </w:p>
    <w:p w14:paraId="352D9769" w14:textId="77777777" w:rsidR="00222916" w:rsidRPr="008D4E81" w:rsidRDefault="00222916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3116775B" w14:textId="77777777" w:rsidR="00222916" w:rsidRDefault="00222916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45ED9A3A" w14:textId="77777777" w:rsidR="00222916" w:rsidRPr="0042336D" w:rsidRDefault="00222916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47427770" w14:textId="77777777" w:rsidR="00222916" w:rsidRDefault="00222916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BECF1C1" w14:textId="77777777" w:rsidR="00222916" w:rsidRPr="00895385" w:rsidRDefault="00222916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2C0372CC" w14:textId="77777777" w:rsidR="00222916" w:rsidRPr="0042336D" w:rsidRDefault="00222916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Boulevard Pasteur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PITHIVIERS</w:t>
      </w:r>
    </w:p>
    <w:p w14:paraId="1B57D55A" w14:textId="77777777" w:rsidR="00222916" w:rsidRPr="0042336D" w:rsidRDefault="00222916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Pasteur</w:t>
      </w:r>
    </w:p>
    <w:p w14:paraId="13A09DFD" w14:textId="77777777" w:rsidR="00222916" w:rsidRPr="0042336D" w:rsidRDefault="00222916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13D9A08B" w14:textId="77777777" w:rsidR="00222916" w:rsidRPr="0042336D" w:rsidRDefault="00222916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1EF0BFBA" w14:textId="77777777" w:rsidR="00222916" w:rsidRDefault="00222916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14F80423" w14:textId="77777777" w:rsidR="00222916" w:rsidRDefault="00222916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09C363B9" w14:textId="77777777" w:rsidR="00222916" w:rsidRPr="00922693" w:rsidRDefault="00222916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CHERCHOUR Sylvie</w:t>
      </w:r>
    </w:p>
    <w:p w14:paraId="27D55BBE" w14:textId="77777777" w:rsidR="00222916" w:rsidRPr="00922693" w:rsidRDefault="00222916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3F2D4FF4" w14:textId="77777777" w:rsidR="00222916" w:rsidRPr="00922693" w:rsidRDefault="00222916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06 40 14 60 30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sylfats@free.fr</w:t>
      </w:r>
    </w:p>
    <w:p w14:paraId="48612BDE" w14:textId="77777777" w:rsidR="00222916" w:rsidRPr="00922693" w:rsidRDefault="00222916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52DCB086" w14:textId="77777777" w:rsidR="00222916" w:rsidRPr="00922693" w:rsidRDefault="00222916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76CEC74" w14:textId="77777777" w:rsidR="00222916" w:rsidRDefault="00222916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28B80DEF" w14:textId="77777777" w:rsidR="00222916" w:rsidRPr="00912D40" w:rsidRDefault="00222916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37FB63F7" w14:textId="77777777" w:rsidR="00222916" w:rsidRPr="00912D40" w:rsidRDefault="00222916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236C1EA" w14:textId="77777777" w:rsidR="00222916" w:rsidRDefault="00222916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49B9F6EA" w14:textId="77777777" w:rsidR="00222916" w:rsidRPr="00C53058" w:rsidRDefault="00222916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7E423EBA" w14:textId="77777777" w:rsidR="00222916" w:rsidRPr="00912D40" w:rsidRDefault="00222916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4E6D6FF6" w14:textId="77777777" w:rsidR="00222916" w:rsidRPr="00805C7B" w:rsidRDefault="00222916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576D1D16" w14:textId="77777777" w:rsidR="00222916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1001C457" w14:textId="77777777" w:rsidR="00222916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ED5EDF0" w14:textId="77777777" w:rsidR="00222916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015C9BB" w14:textId="77777777" w:rsidR="00222916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EE8F7F4" w14:textId="77777777" w:rsidR="00222916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A7D307F" w14:textId="77777777" w:rsidR="00222916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FBA3E57" w14:textId="77777777" w:rsidR="00222916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6F69761" w14:textId="77777777" w:rsidR="00222916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D1A1CCF" w14:textId="77777777" w:rsidR="00222916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DD0105C" w14:textId="77777777" w:rsidR="00222916" w:rsidRPr="00EE1418" w:rsidRDefault="00222916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4210671F" w14:textId="77777777" w:rsidR="00222916" w:rsidRDefault="00222916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2BBB188C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3A9831C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3209666B" w14:textId="77777777" w:rsidR="00222916" w:rsidRDefault="00222916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DAAE360" w14:textId="77777777" w:rsidR="00222916" w:rsidRDefault="00222916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FE19ED0" w14:textId="77777777" w:rsidR="00222916" w:rsidRPr="00401902" w:rsidRDefault="00222916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A50F7F7" w14:textId="77777777" w:rsidR="00222916" w:rsidRDefault="00222916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F458131" w14:textId="77777777" w:rsidR="00222916" w:rsidRDefault="00222916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87A1310" w14:textId="77777777" w:rsidR="00222916" w:rsidRDefault="00222916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E3A139F" w14:textId="77777777" w:rsidR="00222916" w:rsidRPr="00AA7023" w:rsidRDefault="00222916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250F8731" w14:textId="77777777" w:rsidR="00222916" w:rsidRPr="00EE1418" w:rsidRDefault="00222916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5FC220C4" w14:textId="77777777" w:rsidR="00222916" w:rsidRDefault="00222916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356FE15C" w14:textId="77777777" w:rsidR="00222916" w:rsidRDefault="00222916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20255E51" w14:textId="77777777" w:rsidR="00222916" w:rsidRPr="007C6334" w:rsidRDefault="00222916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549FFF60" w14:textId="77777777" w:rsidR="00222916" w:rsidRPr="00912D40" w:rsidRDefault="00222916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1914D753" w14:textId="77777777" w:rsidR="00222916" w:rsidRDefault="00222916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F954FA3" w14:textId="77777777" w:rsidR="00222916" w:rsidRDefault="00222916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E1CFACE" w14:textId="77777777" w:rsidR="00222916" w:rsidRDefault="00222916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8CE7B77" w14:textId="77777777" w:rsidR="00222916" w:rsidRPr="0058257B" w:rsidRDefault="00222916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PIAU Patrick</w:t>
      </w:r>
      <w:r>
        <w:rPr>
          <w:sz w:val="16"/>
          <w:szCs w:val="16"/>
        </w:rPr>
        <w:tab/>
      </w:r>
    </w:p>
    <w:p w14:paraId="14635AC7" w14:textId="77777777" w:rsidR="00222916" w:rsidRDefault="00222916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29E2FE7" w14:textId="77777777" w:rsidR="00222916" w:rsidRPr="00912D40" w:rsidRDefault="00222916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9A07FD1" w14:textId="77777777" w:rsidR="00222916" w:rsidRPr="006E7CC6" w:rsidRDefault="00222916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602 les tertres</w:t>
      </w:r>
    </w:p>
    <w:p w14:paraId="2D545908" w14:textId="77777777" w:rsidR="00222916" w:rsidRPr="00912D40" w:rsidRDefault="00222916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17E85529" w14:textId="77777777" w:rsidR="00222916" w:rsidRDefault="00222916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45760 BOIGNY SUR BIONNE</w:t>
      </w:r>
    </w:p>
    <w:p w14:paraId="4717C3C9" w14:textId="77777777" w:rsidR="00222916" w:rsidRDefault="00222916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75BED134" w14:textId="77777777" w:rsidR="00222916" w:rsidRPr="00912D40" w:rsidRDefault="00222916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346CBA44" w14:textId="77777777" w:rsidR="00222916" w:rsidRDefault="00222916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06 50 89 04 39</w:t>
      </w:r>
    </w:p>
    <w:p w14:paraId="4A329EA4" w14:textId="77777777" w:rsidR="00222916" w:rsidRPr="00912D40" w:rsidRDefault="00222916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2FCCE8D" w14:textId="77777777" w:rsidR="00222916" w:rsidRDefault="00222916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CMPJM Ingré TT</w:t>
      </w:r>
    </w:p>
    <w:p w14:paraId="078CA9F4" w14:textId="77777777" w:rsidR="00222916" w:rsidRPr="00912D40" w:rsidRDefault="00222916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A60A7FE" w14:textId="77777777" w:rsidR="00222916" w:rsidRDefault="00222916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4511089</w:t>
      </w:r>
    </w:p>
    <w:p w14:paraId="29199783" w14:textId="77777777" w:rsidR="00222916" w:rsidRPr="00912D40" w:rsidRDefault="00222916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55D64711" w14:textId="77777777" w:rsidR="00222916" w:rsidRDefault="00222916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18714626" w14:textId="77777777" w:rsidR="00222916" w:rsidRPr="00912D40" w:rsidRDefault="00222916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4C9CD3A8" w14:textId="77777777" w:rsidR="00222916" w:rsidRDefault="00222916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770A22F" w14:textId="77777777" w:rsidR="00222916" w:rsidRDefault="00222916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70AA9DB" w14:textId="77777777" w:rsidR="00222916" w:rsidRPr="00912D40" w:rsidRDefault="00222916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F232D05" w14:textId="77777777" w:rsidR="00222916" w:rsidRPr="00912D40" w:rsidRDefault="00222916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382F966" w14:textId="77777777" w:rsidR="00222916" w:rsidRDefault="00222916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PITHIVIERS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42A69D24" w14:textId="77777777" w:rsidR="00222916" w:rsidRPr="00912D40" w:rsidRDefault="00222916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0CE734D0" w14:textId="77777777" w:rsidR="00222916" w:rsidRDefault="00222916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1CE1D506" w14:textId="77777777" w:rsidR="00222916" w:rsidRPr="00912D40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EB60945" w14:textId="77777777" w:rsidR="00222916" w:rsidRPr="00912D40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88E577C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7BF0B76" w14:textId="77777777" w:rsidR="00222916" w:rsidRPr="00912D40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727786C" w14:textId="77777777" w:rsidR="00222916" w:rsidRPr="00912D40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604396CE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59179140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69845B0F" w14:textId="77777777" w:rsidR="00222916" w:rsidRPr="00B7649E" w:rsidRDefault="00222916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15A64D9B" w14:textId="77777777" w:rsidR="00222916" w:rsidRPr="00B7649E" w:rsidRDefault="00222916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27FBF027" w14:textId="77777777" w:rsidR="00222916" w:rsidRPr="00B7649E" w:rsidRDefault="00222916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0738CE88" w14:textId="77777777" w:rsidR="00222916" w:rsidRPr="00B7649E" w:rsidRDefault="00222916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2957DA06" w14:textId="77777777" w:rsidR="00222916" w:rsidRDefault="00222916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1BFD594B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15760C5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0284D31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52632A8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5723990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A171DAE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3DA8A47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F7BF8D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87C646F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725B27E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C3D6025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99E3326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51D0C20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66700DE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89904F0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15F3F2F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E07B94E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95CA6E6" w14:textId="77777777" w:rsidR="00222916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27B9CEC" w14:textId="77777777" w:rsidR="00222916" w:rsidRPr="00CE0C40" w:rsidRDefault="00222916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B3FDBA1" w14:textId="77777777" w:rsidR="00222916" w:rsidRDefault="00222916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0BD99DC9" w14:textId="77777777" w:rsidR="00222916" w:rsidRDefault="00222916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222916" w:rsidSect="00222916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686E9E2" w14:textId="77777777" w:rsidR="00222916" w:rsidRPr="004D2648" w:rsidRDefault="00222916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0C74FFA" w14:textId="77777777" w:rsidR="00222916" w:rsidRPr="00EE1418" w:rsidRDefault="00222916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9541199" w14:textId="77777777" w:rsidR="00222916" w:rsidRDefault="00222916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82C3A69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3C9B924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70FFC0EB" w14:textId="77777777" w:rsidR="00222916" w:rsidRDefault="00222916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E98E465" w14:textId="77777777" w:rsidR="00222916" w:rsidRDefault="00222916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A7EB541" w14:textId="77777777" w:rsidR="00222916" w:rsidRPr="00401902" w:rsidRDefault="00222916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933E417" w14:textId="77777777" w:rsidR="00222916" w:rsidRDefault="00222916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6C20119" w14:textId="77777777" w:rsidR="00222916" w:rsidRDefault="00222916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BB10582" w14:textId="77777777" w:rsidR="00222916" w:rsidRPr="00AA7023" w:rsidRDefault="00222916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12D1595" w14:textId="77777777" w:rsidR="00222916" w:rsidRPr="00EE1418" w:rsidRDefault="00222916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9A1C84C" w14:textId="77777777" w:rsidR="00222916" w:rsidRPr="00F6138C" w:rsidRDefault="00222916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2E8DFD47" w14:textId="77777777" w:rsidR="00222916" w:rsidRDefault="00222916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83A5554" w14:textId="77777777" w:rsidR="00222916" w:rsidRDefault="00222916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0E82467" w14:textId="77777777" w:rsidR="00222916" w:rsidRPr="00FD6D14" w:rsidRDefault="00222916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34C92F54" w14:textId="77777777" w:rsidR="00222916" w:rsidRPr="00B34D61" w:rsidRDefault="00222916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CLUB PONGISTE DU GÂTINAIS 1</w:t>
      </w:r>
    </w:p>
    <w:p w14:paraId="25296DED" w14:textId="77777777" w:rsidR="00222916" w:rsidRPr="00B34D61" w:rsidRDefault="00222916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416AF0B8" w14:textId="77777777" w:rsidR="00222916" w:rsidRDefault="00222916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3EA19198" w14:textId="77777777" w:rsidR="00222916" w:rsidRPr="00D2290D" w:rsidRDefault="00222916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75B4A63" w14:textId="77777777" w:rsidR="00222916" w:rsidRPr="005620A1" w:rsidRDefault="00222916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CLUB PONGISTE DU GÂTINAIS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4418D75" w14:textId="77777777" w:rsidR="00222916" w:rsidRPr="005620A1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1DCA502" w14:textId="77777777" w:rsidR="00222916" w:rsidRPr="00FE7EED" w:rsidRDefault="00222916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8B31FF5" w14:textId="77777777" w:rsidR="00222916" w:rsidRPr="00FE7EED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ADDD8DE" w14:textId="77777777" w:rsidR="00222916" w:rsidRPr="00FE7EED" w:rsidRDefault="00222916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ENT. MENESTREAU / LA FERTE 1</w:t>
      </w:r>
    </w:p>
    <w:p w14:paraId="4BD56E7A" w14:textId="77777777" w:rsidR="00222916" w:rsidRPr="00FE7EED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5FC1024" w14:textId="77777777" w:rsidR="00222916" w:rsidRPr="00FE7EED" w:rsidRDefault="00222916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R1</w:t>
      </w:r>
    </w:p>
    <w:p w14:paraId="42041C68" w14:textId="77777777" w:rsidR="00222916" w:rsidRPr="00FE7EED" w:rsidRDefault="00222916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32C287C4" w14:textId="77777777" w:rsidR="00222916" w:rsidRPr="00FE7EED" w:rsidRDefault="00222916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6BDF36B4" w14:textId="77777777" w:rsidR="00222916" w:rsidRPr="00FE7EED" w:rsidRDefault="00222916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D4282AF" w14:textId="77777777" w:rsidR="00222916" w:rsidRDefault="00222916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2B9C77F9" w14:textId="77777777" w:rsidR="00222916" w:rsidRPr="00D2290D" w:rsidRDefault="00222916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CB363CD" w14:textId="77777777" w:rsidR="00222916" w:rsidRDefault="00222916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790868DD" w14:textId="77777777" w:rsidR="00222916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52ABEBBB" w14:textId="77777777" w:rsidR="00222916" w:rsidRPr="004C0F9D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87F521B" w14:textId="77777777" w:rsidR="00222916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377DA23C" w14:textId="77777777" w:rsidR="00222916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9C5BC20" w14:textId="77777777" w:rsidR="00222916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1CEF9C8" w14:textId="77777777" w:rsidR="00222916" w:rsidRPr="00FC12F0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C51458C" w14:textId="77777777" w:rsidR="00222916" w:rsidRPr="00D2290D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4E5E82C" w14:textId="77777777" w:rsidR="00222916" w:rsidRPr="005620A1" w:rsidRDefault="00222916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PITHIVIERS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PIAU Patrick</w:t>
      </w:r>
    </w:p>
    <w:p w14:paraId="7308B16E" w14:textId="77777777" w:rsidR="00222916" w:rsidRPr="008D4E81" w:rsidRDefault="00222916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F8BB3CF" w14:textId="77777777" w:rsidR="00222916" w:rsidRPr="008D4E81" w:rsidRDefault="00222916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D7DE6F1" w14:textId="77777777" w:rsidR="00222916" w:rsidRPr="008D4E81" w:rsidRDefault="00222916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02115DC2" w14:textId="77777777" w:rsidR="00222916" w:rsidRPr="008D4E81" w:rsidRDefault="00222916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F468369" w14:textId="77777777" w:rsidR="00222916" w:rsidRDefault="00222916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CD0829A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62F36B1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04B41F75" w14:textId="77777777" w:rsidR="00222916" w:rsidRDefault="00222916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D278474" w14:textId="77777777" w:rsidR="00222916" w:rsidRDefault="00222916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0110B6A" w14:textId="77777777" w:rsidR="00222916" w:rsidRPr="00401902" w:rsidRDefault="00222916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7F2C4C3A" w14:textId="77777777" w:rsidR="00222916" w:rsidRDefault="00222916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175525E" w14:textId="77777777" w:rsidR="00222916" w:rsidRDefault="00222916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CE5BF61" w14:textId="77777777" w:rsidR="00222916" w:rsidRPr="0015252D" w:rsidRDefault="00222916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44EBE745" w14:textId="77777777" w:rsidR="00222916" w:rsidRPr="00EE1418" w:rsidRDefault="00222916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91425CC" w14:textId="77777777" w:rsidR="00222916" w:rsidRDefault="00222916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04FAD3E3" w14:textId="77777777" w:rsidR="00222916" w:rsidRDefault="00222916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259F5799" w14:textId="77777777" w:rsidR="00222916" w:rsidRDefault="00222916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CF061E5" w14:textId="77777777" w:rsidR="00222916" w:rsidRPr="00FD6D14" w:rsidRDefault="00222916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5CE87BCF" w14:textId="77777777" w:rsidR="00222916" w:rsidRPr="00B466D0" w:rsidRDefault="00222916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ENT. MENESTREAU / LA FERTE 1</w:t>
      </w:r>
    </w:p>
    <w:p w14:paraId="5DE2AA82" w14:textId="77777777" w:rsidR="00222916" w:rsidRPr="00B466D0" w:rsidRDefault="00222916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BB43629" w14:textId="77777777" w:rsidR="00222916" w:rsidRDefault="00222916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B8EA32E" w14:textId="77777777" w:rsidR="00222916" w:rsidRPr="00D2290D" w:rsidRDefault="00222916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A16DED9" w14:textId="77777777" w:rsidR="00222916" w:rsidRPr="005620A1" w:rsidRDefault="00222916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CLUB PONGISTE DU GÂTINAIS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A6FFB14" w14:textId="77777777" w:rsidR="00222916" w:rsidRPr="005620A1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5001CB6" w14:textId="77777777" w:rsidR="00222916" w:rsidRPr="00FE7EED" w:rsidRDefault="00222916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05A4210" w14:textId="77777777" w:rsidR="00222916" w:rsidRPr="00FE7EED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1A558C0" w14:textId="77777777" w:rsidR="00222916" w:rsidRPr="00FE7EED" w:rsidRDefault="00222916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ENT. MENESTREAU / LA FERTE 1</w:t>
      </w:r>
    </w:p>
    <w:p w14:paraId="3F4A77AC" w14:textId="77777777" w:rsidR="00222916" w:rsidRPr="00FE7EED" w:rsidRDefault="00222916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6DDC4A0" w14:textId="77777777" w:rsidR="00222916" w:rsidRPr="00FE7EED" w:rsidRDefault="00222916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R1</w:t>
      </w:r>
    </w:p>
    <w:p w14:paraId="24CCE37A" w14:textId="77777777" w:rsidR="00222916" w:rsidRPr="00FE7EED" w:rsidRDefault="00222916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33F7F62" w14:textId="77777777" w:rsidR="00222916" w:rsidRPr="00FE7EED" w:rsidRDefault="00222916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1606B80F" w14:textId="77777777" w:rsidR="00222916" w:rsidRPr="00FE7EED" w:rsidRDefault="00222916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1ACFC8AE" w14:textId="77777777" w:rsidR="00222916" w:rsidRDefault="00222916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30527BA7" w14:textId="77777777" w:rsidR="00222916" w:rsidRPr="00D2290D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75E713C" w14:textId="77777777" w:rsidR="00222916" w:rsidRPr="00D2290D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D2AF426" w14:textId="77777777" w:rsidR="00222916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3E5181D" w14:textId="77777777" w:rsidR="00222916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6DB0738" w14:textId="77777777" w:rsidR="00222916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BB0E4C1" w14:textId="77777777" w:rsidR="00222916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C44B227" w14:textId="77777777" w:rsidR="00222916" w:rsidRPr="00D2290D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2736DB2" w14:textId="77777777" w:rsidR="00222916" w:rsidRPr="00D2290D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143EBE1" w14:textId="77777777" w:rsidR="00222916" w:rsidRPr="00D2290D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5BCE2A5" w14:textId="77777777" w:rsidR="00222916" w:rsidRPr="00D2290D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A4F9E7E" w14:textId="77777777" w:rsidR="00222916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B803DB6" w14:textId="77777777" w:rsidR="00222916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1CC455C" w14:textId="77777777" w:rsidR="00222916" w:rsidRDefault="00222916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48DB6E1" w14:textId="77777777" w:rsidR="00222916" w:rsidRDefault="00222916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7BADDB7B" w14:textId="77777777" w:rsidR="00222916" w:rsidRPr="00FC12F0" w:rsidRDefault="00222916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7CA06BA" w14:textId="77777777" w:rsidR="00222916" w:rsidRPr="005620A1" w:rsidRDefault="00222916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PITHIVIERS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PIAU Patrick</w:t>
      </w:r>
    </w:p>
    <w:p w14:paraId="7C70EFF3" w14:textId="77777777" w:rsidR="00222916" w:rsidRPr="008D4E81" w:rsidRDefault="00222916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3B22A14" w14:textId="77777777" w:rsidR="00222916" w:rsidRDefault="00222916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222916" w:rsidSect="00222916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504EADA" w14:textId="77777777" w:rsidR="00222916" w:rsidRPr="008D4E81" w:rsidRDefault="00222916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222916" w:rsidRPr="008D4E81" w:rsidSect="00222916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CE5B5" w14:textId="77777777" w:rsidR="0076098A" w:rsidRDefault="0076098A">
      <w:r>
        <w:separator/>
      </w:r>
    </w:p>
  </w:endnote>
  <w:endnote w:type="continuationSeparator" w:id="0">
    <w:p w14:paraId="015A82BA" w14:textId="77777777" w:rsidR="0076098A" w:rsidRDefault="0076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3BBB9" w14:textId="77777777" w:rsidR="0076098A" w:rsidRDefault="0076098A">
      <w:r>
        <w:separator/>
      </w:r>
    </w:p>
  </w:footnote>
  <w:footnote w:type="continuationSeparator" w:id="0">
    <w:p w14:paraId="16453F8D" w14:textId="77777777" w:rsidR="0076098A" w:rsidRDefault="007609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22916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98A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3AEFEB8C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1</TotalTime>
  <Pages>2</Pages>
  <Words>582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2026-10-27T13:31:00Z</dcterms:created>
  <dcterms:modified xsi:type="dcterms:W3CDTF">2026-10-27T13:32:00Z</dcterms:modified>
  <cp:contentStatus/>
</cp:coreProperties>
</file>