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F6BF" w14:textId="77777777" w:rsidR="006B369E" w:rsidRPr="00AA7023" w:rsidRDefault="006B369E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1F13CD90" w14:textId="77777777" w:rsidR="006B369E" w:rsidRPr="00EE1418" w:rsidRDefault="006B369E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5C1CE6D" w14:textId="77777777" w:rsidR="006B369E" w:rsidRDefault="006B369E" w:rsidP="003F35AB">
      <w:pPr>
        <w:pStyle w:val="NormalWeb"/>
      </w:pPr>
      <w:r>
        <w:rPr>
          <w:noProof/>
        </w:rPr>
        <w:pict w14:anchorId="1718C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2CA41AE4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2B884CC2" w14:textId="77777777" w:rsidR="006B369E" w:rsidRDefault="006B369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6F56BFF" w14:textId="77777777" w:rsidR="006B369E" w:rsidRDefault="006B369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03CCDFC" w14:textId="77777777" w:rsidR="006B369E" w:rsidRPr="00401902" w:rsidRDefault="006B369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0718FF85" w14:textId="77777777" w:rsidR="006B369E" w:rsidRDefault="006B369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650F5593" w14:textId="77777777" w:rsidR="006B369E" w:rsidRDefault="006B369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852D474" w14:textId="77777777" w:rsidR="006B369E" w:rsidRDefault="006B369E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CAD16C5" w14:textId="77777777" w:rsidR="006B369E" w:rsidRPr="00AA7023" w:rsidRDefault="006B369E" w:rsidP="00AA7023">
      <w:pPr>
        <w:tabs>
          <w:tab w:val="left" w:pos="3828"/>
        </w:tabs>
        <w:jc w:val="both"/>
        <w:rPr>
          <w:rFonts w:ascii="Arial" w:hAnsi="Arial"/>
        </w:rPr>
      </w:pPr>
    </w:p>
    <w:p w14:paraId="574F58FC" w14:textId="77777777" w:rsidR="006B369E" w:rsidRPr="00EE1418" w:rsidRDefault="006B369E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A159816" w14:textId="77777777" w:rsidR="006B369E" w:rsidRPr="0042336D" w:rsidRDefault="006B369E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497843FB" w14:textId="77777777" w:rsidR="006B369E" w:rsidRDefault="006B369E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25D4D2AC" w14:textId="77777777" w:rsidR="006B369E" w:rsidRDefault="006B369E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MESTDAGH Xavier</w:t>
      </w:r>
      <w:r>
        <w:rPr>
          <w:b/>
          <w:sz w:val="16"/>
          <w:szCs w:val="16"/>
        </w:rPr>
        <w:t xml:space="preserve"> </w:t>
      </w:r>
    </w:p>
    <w:p w14:paraId="70A2C5D5" w14:textId="77777777" w:rsidR="006B369E" w:rsidRPr="00720F4B" w:rsidRDefault="006B369E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2F8C62CF" w14:textId="77777777" w:rsidR="006B369E" w:rsidRPr="006719A3" w:rsidRDefault="006B369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7B75E5D" w14:textId="77777777" w:rsidR="006B369E" w:rsidRPr="0042336D" w:rsidRDefault="006B369E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10ABF459" w14:textId="77777777" w:rsidR="006B369E" w:rsidRPr="006719A3" w:rsidRDefault="006B369E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FC9B6A7" w14:textId="77777777" w:rsidR="006B369E" w:rsidRPr="003E7C18" w:rsidRDefault="006B369E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6870E09C" w14:textId="77777777" w:rsidR="006B369E" w:rsidRDefault="006B369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4D65A680" w14:textId="77777777" w:rsidR="006B369E" w:rsidRPr="00912D40" w:rsidRDefault="006B369E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FB15092" w14:textId="77777777" w:rsidR="006B369E" w:rsidRDefault="006B369E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606CC33C" w14:textId="77777777" w:rsidR="006B369E" w:rsidRPr="0042336D" w:rsidRDefault="006B369E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478AB89A" w14:textId="77777777" w:rsidR="006B369E" w:rsidRPr="00912D40" w:rsidRDefault="006B369E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2FD8C3B0" w14:textId="77777777" w:rsidR="006B369E" w:rsidRDefault="006B369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9D80550" w14:textId="77777777" w:rsidR="006B369E" w:rsidRDefault="006B369E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5F50A7C0" w14:textId="77777777" w:rsidR="006B369E" w:rsidRPr="00895385" w:rsidRDefault="006B369E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34405AD9" w14:textId="77777777" w:rsidR="006B369E" w:rsidRPr="008D4E81" w:rsidRDefault="006B369E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04450571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CMPJM INGRE TT 2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CJM BOURGES TT 1</w:t>
      </w:r>
    </w:p>
    <w:p w14:paraId="23EA1877" w14:textId="77777777" w:rsidR="006B369E" w:rsidRPr="008D4E81" w:rsidRDefault="006B369E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6B95AB4" w14:textId="77777777" w:rsidR="006B369E" w:rsidRDefault="006B369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6FD9A48C" w14:textId="77777777" w:rsidR="006B369E" w:rsidRPr="0042336D" w:rsidRDefault="006B369E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B8A840D" w14:textId="77777777" w:rsidR="006B369E" w:rsidRDefault="006B369E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BF89D7E" w14:textId="77777777" w:rsidR="006B369E" w:rsidRPr="00895385" w:rsidRDefault="006B369E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6BBEE282" w14:textId="77777777" w:rsidR="006B369E" w:rsidRPr="0042336D" w:rsidRDefault="006B369E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Avenue De La Coudraye  45140 Ingre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INGRE</w:t>
      </w:r>
    </w:p>
    <w:p w14:paraId="1504791C" w14:textId="77777777" w:rsidR="006B369E" w:rsidRPr="0042336D" w:rsidRDefault="006B369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La Coudraye</w:t>
      </w:r>
    </w:p>
    <w:p w14:paraId="67A6DF97" w14:textId="77777777" w:rsidR="006B369E" w:rsidRPr="0042336D" w:rsidRDefault="006B369E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7DC9B72" w14:textId="77777777" w:rsidR="006B369E" w:rsidRPr="0042336D" w:rsidRDefault="006B369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354413FF" w14:textId="77777777" w:rsidR="006B369E" w:rsidRDefault="006B369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FBFDE3A" w14:textId="77777777" w:rsidR="006B369E" w:rsidRDefault="006B369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4EBD2093" w14:textId="77777777" w:rsidR="006B369E" w:rsidRPr="00922693" w:rsidRDefault="006B369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RAYNAL Christophe</w:t>
      </w:r>
    </w:p>
    <w:p w14:paraId="48978882" w14:textId="77777777" w:rsidR="006B369E" w:rsidRPr="00922693" w:rsidRDefault="006B369E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785CCCA6" w14:textId="77777777" w:rsidR="006B369E" w:rsidRPr="00922693" w:rsidRDefault="006B369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06 22 93 50 37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cmpjm.ingre.tt@gmail.com</w:t>
      </w:r>
    </w:p>
    <w:p w14:paraId="1B23EBF3" w14:textId="77777777" w:rsidR="006B369E" w:rsidRPr="00922693" w:rsidRDefault="006B369E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C1F95A1" w14:textId="77777777" w:rsidR="006B369E" w:rsidRPr="00922693" w:rsidRDefault="006B369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2BC1ED9" w14:textId="77777777" w:rsidR="006B369E" w:rsidRDefault="006B369E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35F8511C" w14:textId="77777777" w:rsidR="006B369E" w:rsidRPr="00912D40" w:rsidRDefault="006B369E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24C76C4" w14:textId="77777777" w:rsidR="006B369E" w:rsidRPr="00912D40" w:rsidRDefault="006B369E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1A74FDA5" w14:textId="77777777" w:rsidR="006B369E" w:rsidRDefault="006B369E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15335E83" w14:textId="77777777" w:rsidR="006B369E" w:rsidRPr="00C53058" w:rsidRDefault="006B369E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EBD8A93" w14:textId="77777777" w:rsidR="006B369E" w:rsidRPr="00912D40" w:rsidRDefault="006B369E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87A1213" w14:textId="77777777" w:rsidR="006B369E" w:rsidRPr="00805C7B" w:rsidRDefault="006B369E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7E1459A9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DC0A4D9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2810DCC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BFB1369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A24AE36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C3C2C41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B7A7CE6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51661BE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6B075DD" w14:textId="77777777" w:rsidR="006B369E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AA66FD6" w14:textId="77777777" w:rsidR="006B369E" w:rsidRPr="00EE1418" w:rsidRDefault="006B369E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E1D2255" w14:textId="77777777" w:rsidR="006B369E" w:rsidRDefault="006B369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2EA85ED7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C4B38E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38CC08A" w14:textId="77777777" w:rsidR="006B369E" w:rsidRDefault="006B369E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9C32E59" w14:textId="77777777" w:rsidR="006B369E" w:rsidRDefault="006B369E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FD5D95D" w14:textId="77777777" w:rsidR="006B369E" w:rsidRPr="00401902" w:rsidRDefault="006B369E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EBAFC8E" w14:textId="77777777" w:rsidR="006B369E" w:rsidRDefault="006B369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677C014" w14:textId="77777777" w:rsidR="006B369E" w:rsidRDefault="006B369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B10C011" w14:textId="77777777" w:rsidR="006B369E" w:rsidRDefault="006B369E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CA52F4D" w14:textId="77777777" w:rsidR="006B369E" w:rsidRPr="00AA7023" w:rsidRDefault="006B369E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814A929" w14:textId="77777777" w:rsidR="006B369E" w:rsidRPr="00EE1418" w:rsidRDefault="006B369E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7BAA8466" w14:textId="77777777" w:rsidR="006B369E" w:rsidRDefault="006B369E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57A63C95" w14:textId="77777777" w:rsidR="006B369E" w:rsidRDefault="006B369E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F6EFFF7" w14:textId="77777777" w:rsidR="006B369E" w:rsidRPr="007C6334" w:rsidRDefault="006B369E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05E666C" w14:textId="77777777" w:rsidR="006B369E" w:rsidRPr="00912D40" w:rsidRDefault="006B369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408BFFD9" w14:textId="77777777" w:rsidR="006B369E" w:rsidRDefault="006B369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5E2EDAA" w14:textId="77777777" w:rsidR="006B369E" w:rsidRDefault="006B369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DC48612" w14:textId="77777777" w:rsidR="006B369E" w:rsidRDefault="006B369E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7584F48" w14:textId="77777777" w:rsidR="006B369E" w:rsidRPr="0058257B" w:rsidRDefault="006B369E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MESTDAGH Xavier</w:t>
      </w:r>
      <w:r>
        <w:rPr>
          <w:sz w:val="16"/>
          <w:szCs w:val="16"/>
        </w:rPr>
        <w:tab/>
      </w:r>
    </w:p>
    <w:p w14:paraId="11E668FB" w14:textId="77777777" w:rsidR="006B369E" w:rsidRDefault="006B369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F562758" w14:textId="77777777" w:rsidR="006B369E" w:rsidRPr="00912D40" w:rsidRDefault="006B369E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73043B8" w14:textId="77777777" w:rsidR="006B369E" w:rsidRPr="006E7CC6" w:rsidRDefault="006B369E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24 rue Jules Verne</w:t>
      </w:r>
    </w:p>
    <w:p w14:paraId="51A2C122" w14:textId="77777777" w:rsidR="006B369E" w:rsidRPr="00912D40" w:rsidRDefault="006B369E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6BD826A4" w14:textId="77777777" w:rsidR="006B369E" w:rsidRDefault="006B369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45200 AMILLY</w:t>
      </w:r>
    </w:p>
    <w:p w14:paraId="5E4F53FE" w14:textId="77777777" w:rsidR="006B369E" w:rsidRDefault="006B369E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24561F33" w14:textId="77777777" w:rsidR="006B369E" w:rsidRPr="00912D40" w:rsidRDefault="006B369E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6F7BEE6" w14:textId="77777777" w:rsidR="006B369E" w:rsidRDefault="006B369E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02 38 98 53 72</w:t>
      </w:r>
    </w:p>
    <w:p w14:paraId="39632917" w14:textId="77777777" w:rsidR="006B369E" w:rsidRPr="00912D40" w:rsidRDefault="006B369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C2C1F4A" w14:textId="77777777" w:rsidR="006B369E" w:rsidRDefault="006B369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J3 TT Amilly</w:t>
      </w:r>
    </w:p>
    <w:p w14:paraId="33B91BBF" w14:textId="77777777" w:rsidR="006B369E" w:rsidRPr="00912D40" w:rsidRDefault="006B369E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F6A3B43" w14:textId="77777777" w:rsidR="006B369E" w:rsidRDefault="006B369E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4510813</w:t>
      </w:r>
    </w:p>
    <w:p w14:paraId="0970611F" w14:textId="77777777" w:rsidR="006B369E" w:rsidRPr="00912D40" w:rsidRDefault="006B369E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74A8554" w14:textId="77777777" w:rsidR="006B369E" w:rsidRDefault="006B369E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0E9C1A8" w14:textId="77777777" w:rsidR="006B369E" w:rsidRPr="00912D40" w:rsidRDefault="006B369E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2B71136" w14:textId="77777777" w:rsidR="006B369E" w:rsidRDefault="006B369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41C33E3" w14:textId="77777777" w:rsidR="006B369E" w:rsidRDefault="006B369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8FF5B30" w14:textId="77777777" w:rsidR="006B369E" w:rsidRPr="00912D40" w:rsidRDefault="006B369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75A2478" w14:textId="77777777" w:rsidR="006B369E" w:rsidRPr="00912D40" w:rsidRDefault="006B369E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835D5E0" w14:textId="77777777" w:rsidR="006B369E" w:rsidRDefault="006B369E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INGRE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Cs w:val="20"/>
        </w:rPr>
        <w:t xml:space="preserve"> </w:t>
      </w:r>
    </w:p>
    <w:p w14:paraId="545ADAC0" w14:textId="77777777" w:rsidR="006B369E" w:rsidRPr="00912D40" w:rsidRDefault="006B369E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3C86D290" w14:textId="77777777" w:rsidR="006B369E" w:rsidRDefault="006B369E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1B48BDD9" w14:textId="77777777" w:rsidR="006B369E" w:rsidRPr="00912D40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0A7F803" w14:textId="77777777" w:rsidR="006B369E" w:rsidRPr="00912D40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6E25E2F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5441BC6" w14:textId="77777777" w:rsidR="006B369E" w:rsidRPr="00912D40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0EA4794" w14:textId="77777777" w:rsidR="006B369E" w:rsidRPr="00912D40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16C8F201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3CD36EE8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1D80061F" w14:textId="77777777" w:rsidR="006B369E" w:rsidRPr="00B7649E" w:rsidRDefault="006B369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537787C9" w14:textId="77777777" w:rsidR="006B369E" w:rsidRPr="00B7649E" w:rsidRDefault="006B369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2BA11086" w14:textId="77777777" w:rsidR="006B369E" w:rsidRPr="00B7649E" w:rsidRDefault="006B369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5D03AABC" w14:textId="77777777" w:rsidR="006B369E" w:rsidRPr="00B7649E" w:rsidRDefault="006B369E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70B9E821" w14:textId="77777777" w:rsidR="006B369E" w:rsidRDefault="006B369E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35F8BFCB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2E2A7C3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4AB596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9251BDB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AA4472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10C9D7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91C23D6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7977D6B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B33FF3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A90B17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1B6BF0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08B653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47435B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EFAC2F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DAD74C5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2658069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AFC03A0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123F5E8" w14:textId="77777777" w:rsidR="006B369E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9D8486" w14:textId="77777777" w:rsidR="006B369E" w:rsidRPr="00CE0C40" w:rsidRDefault="006B369E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F1C7D8" w14:textId="77777777" w:rsidR="006B369E" w:rsidRDefault="006B369E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5A8C8807" w14:textId="77777777" w:rsidR="006B369E" w:rsidRDefault="006B369E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6B369E" w:rsidSect="006B369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C4B5739" w14:textId="77777777" w:rsidR="006B369E" w:rsidRPr="004D2648" w:rsidRDefault="006B369E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15E0803" w14:textId="77777777" w:rsidR="006B369E" w:rsidRPr="00EE1418" w:rsidRDefault="006B369E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F6640EB" w14:textId="77777777" w:rsidR="006B369E" w:rsidRDefault="006B369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6528477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6B075F6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710426BD" w14:textId="77777777" w:rsidR="006B369E" w:rsidRDefault="006B369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74F22BC" w14:textId="77777777" w:rsidR="006B369E" w:rsidRDefault="006B369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1F46CB9" w14:textId="77777777" w:rsidR="006B369E" w:rsidRPr="00401902" w:rsidRDefault="006B369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0D54B71" w14:textId="77777777" w:rsidR="006B369E" w:rsidRDefault="006B369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1BC0040" w14:textId="77777777" w:rsidR="006B369E" w:rsidRDefault="006B369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46254B1" w14:textId="77777777" w:rsidR="006B369E" w:rsidRPr="00AA7023" w:rsidRDefault="006B369E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B57E20B" w14:textId="77777777" w:rsidR="006B369E" w:rsidRPr="00EE1418" w:rsidRDefault="006B369E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587A560" w14:textId="77777777" w:rsidR="006B369E" w:rsidRPr="00F6138C" w:rsidRDefault="006B369E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5FE02492" w14:textId="77777777" w:rsidR="006B369E" w:rsidRDefault="006B369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4E7E6EE" w14:textId="77777777" w:rsidR="006B369E" w:rsidRDefault="006B369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F9315E6" w14:textId="77777777" w:rsidR="006B369E" w:rsidRPr="00FD6D14" w:rsidRDefault="006B369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8BBDF71" w14:textId="77777777" w:rsidR="006B369E" w:rsidRPr="00B34D61" w:rsidRDefault="006B369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CMPJM INGRE TT 2</w:t>
      </w:r>
    </w:p>
    <w:p w14:paraId="2A779F16" w14:textId="77777777" w:rsidR="006B369E" w:rsidRPr="00B34D61" w:rsidRDefault="006B369E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4A1EC8D6" w14:textId="77777777" w:rsidR="006B369E" w:rsidRDefault="006B369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A0B9C47" w14:textId="77777777" w:rsidR="006B369E" w:rsidRPr="00D2290D" w:rsidRDefault="006B369E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A76FDCC" w14:textId="77777777" w:rsidR="006B369E" w:rsidRPr="005620A1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1F3692E" w14:textId="77777777" w:rsidR="006B369E" w:rsidRPr="005620A1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216DD09" w14:textId="77777777" w:rsidR="006B369E" w:rsidRPr="00FE7EED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22A5525" w14:textId="77777777" w:rsidR="006B369E" w:rsidRPr="00FE7EE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D115318" w14:textId="77777777" w:rsidR="006B369E" w:rsidRPr="00FE7EED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CJM BOURGES TT 1</w:t>
      </w:r>
    </w:p>
    <w:p w14:paraId="4CADAAB7" w14:textId="77777777" w:rsidR="006B369E" w:rsidRPr="00FE7EE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D7B1702" w14:textId="77777777" w:rsidR="006B369E" w:rsidRPr="00FE7EED" w:rsidRDefault="006B369E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362E6A1D" w14:textId="77777777" w:rsidR="006B369E" w:rsidRPr="00FE7EED" w:rsidRDefault="006B369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DA9B1D4" w14:textId="77777777" w:rsidR="006B369E" w:rsidRPr="00FE7EED" w:rsidRDefault="006B369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6217DCF1" w14:textId="77777777" w:rsidR="006B369E" w:rsidRPr="00FE7EED" w:rsidRDefault="006B369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883FBF7" w14:textId="77777777" w:rsidR="006B369E" w:rsidRDefault="006B369E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0A661A96" w14:textId="77777777" w:rsidR="006B369E" w:rsidRPr="00D2290D" w:rsidRDefault="006B369E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A169688" w14:textId="77777777" w:rsidR="006B369E" w:rsidRDefault="006B369E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1F998F10" w14:textId="77777777" w:rsidR="006B369E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6112205E" w14:textId="77777777" w:rsidR="006B369E" w:rsidRPr="004C0F9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F70A1E6" w14:textId="77777777" w:rsidR="006B369E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EFFAFAC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2033F63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1A39401" w14:textId="77777777" w:rsidR="006B369E" w:rsidRPr="00FC12F0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B71B870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4BD84DF" w14:textId="77777777" w:rsidR="006B369E" w:rsidRPr="005620A1" w:rsidRDefault="006B369E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759F0CF1" w14:textId="77777777" w:rsidR="006B369E" w:rsidRPr="008D4E81" w:rsidRDefault="006B369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1C060A6" w14:textId="77777777" w:rsidR="006B369E" w:rsidRPr="008D4E81" w:rsidRDefault="006B369E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C48BE1B" w14:textId="77777777" w:rsidR="006B369E" w:rsidRPr="008D4E81" w:rsidRDefault="006B369E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0DB2111D" w14:textId="77777777" w:rsidR="006B369E" w:rsidRPr="008D4E81" w:rsidRDefault="006B369E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3475064" w14:textId="77777777" w:rsidR="006B369E" w:rsidRDefault="006B369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6AAA4910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1C1DDD4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51005CFC" w14:textId="77777777" w:rsidR="006B369E" w:rsidRDefault="006B369E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5FC165A" w14:textId="77777777" w:rsidR="006B369E" w:rsidRDefault="006B369E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2F23644" w14:textId="77777777" w:rsidR="006B369E" w:rsidRPr="00401902" w:rsidRDefault="006B369E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61E3D169" w14:textId="77777777" w:rsidR="006B369E" w:rsidRDefault="006B369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BE5951D" w14:textId="77777777" w:rsidR="006B369E" w:rsidRDefault="006B369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19686ED" w14:textId="77777777" w:rsidR="006B369E" w:rsidRPr="0015252D" w:rsidRDefault="006B369E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6C302A4" w14:textId="77777777" w:rsidR="006B369E" w:rsidRPr="00EE1418" w:rsidRDefault="006B369E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24957E6" w14:textId="77777777" w:rsidR="006B369E" w:rsidRDefault="006B369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2BDD205" w14:textId="77777777" w:rsidR="006B369E" w:rsidRDefault="006B369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72EDDE4" w14:textId="77777777" w:rsidR="006B369E" w:rsidRDefault="006B369E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C031FAA" w14:textId="77777777" w:rsidR="006B369E" w:rsidRPr="00FD6D14" w:rsidRDefault="006B369E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EE27A34" w14:textId="77777777" w:rsidR="006B369E" w:rsidRPr="00B466D0" w:rsidRDefault="006B369E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CJM BOURGES TT 1</w:t>
      </w:r>
    </w:p>
    <w:p w14:paraId="2176CE45" w14:textId="77777777" w:rsidR="006B369E" w:rsidRPr="00B466D0" w:rsidRDefault="006B369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5D3FB70" w14:textId="77777777" w:rsidR="006B369E" w:rsidRDefault="006B369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061F7BE" w14:textId="77777777" w:rsidR="006B369E" w:rsidRPr="00D2290D" w:rsidRDefault="006B369E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969F7C3" w14:textId="77777777" w:rsidR="006B369E" w:rsidRPr="005620A1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CMPJM INGRE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152AF1C" w14:textId="77777777" w:rsidR="006B369E" w:rsidRPr="005620A1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C1492A6" w14:textId="77777777" w:rsidR="006B369E" w:rsidRPr="00FE7EED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C4ABD1A" w14:textId="77777777" w:rsidR="006B369E" w:rsidRPr="00FE7EE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A455D45" w14:textId="77777777" w:rsidR="006B369E" w:rsidRPr="00FE7EED" w:rsidRDefault="006B369E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CJM BOURGES TT 1</w:t>
      </w:r>
    </w:p>
    <w:p w14:paraId="6217FD33" w14:textId="77777777" w:rsidR="006B369E" w:rsidRPr="00FE7EED" w:rsidRDefault="006B369E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D598543" w14:textId="77777777" w:rsidR="006B369E" w:rsidRPr="00FE7EED" w:rsidRDefault="006B369E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7E5A3F37" w14:textId="77777777" w:rsidR="006B369E" w:rsidRPr="00FE7EED" w:rsidRDefault="006B369E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738260D" w14:textId="77777777" w:rsidR="006B369E" w:rsidRPr="00FE7EED" w:rsidRDefault="006B369E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7018B156" w14:textId="77777777" w:rsidR="006B369E" w:rsidRPr="00FE7EED" w:rsidRDefault="006B369E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E5830AA" w14:textId="77777777" w:rsidR="006B369E" w:rsidRDefault="006B369E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184FF6DA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EBDBDDF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29E216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D34A2C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1D14E34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5B20106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8DE1EBF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4E3783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FB48A48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C29E95C" w14:textId="77777777" w:rsidR="006B369E" w:rsidRPr="00D2290D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EEA5C57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FE5616E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DD77B20" w14:textId="77777777" w:rsidR="006B369E" w:rsidRDefault="006B369E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E9B3D04" w14:textId="77777777" w:rsidR="006B369E" w:rsidRDefault="006B369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4807362" w14:textId="77777777" w:rsidR="006B369E" w:rsidRPr="00FC12F0" w:rsidRDefault="006B369E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ED74188" w14:textId="77777777" w:rsidR="006B369E" w:rsidRPr="005620A1" w:rsidRDefault="006B369E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INGRE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MESTDAGH Xavier</w:t>
      </w:r>
    </w:p>
    <w:p w14:paraId="72F9CA75" w14:textId="77777777" w:rsidR="006B369E" w:rsidRPr="008D4E81" w:rsidRDefault="006B369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3D8D25A" w14:textId="77777777" w:rsidR="006B369E" w:rsidRDefault="006B369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6B369E" w:rsidSect="006B369E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00ABD9B" w14:textId="77777777" w:rsidR="006B369E" w:rsidRPr="008D4E81" w:rsidRDefault="006B369E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6B369E" w:rsidRPr="008D4E81" w:rsidSect="006B369E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12A2A" w14:textId="77777777" w:rsidR="00E02C8A" w:rsidRDefault="00E02C8A">
      <w:r>
        <w:separator/>
      </w:r>
    </w:p>
  </w:endnote>
  <w:endnote w:type="continuationSeparator" w:id="0">
    <w:p w14:paraId="2098FBB3" w14:textId="77777777" w:rsidR="00E02C8A" w:rsidRDefault="00E0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41F1" w14:textId="77777777" w:rsidR="00E02C8A" w:rsidRDefault="00E02C8A">
      <w:r>
        <w:separator/>
      </w:r>
    </w:p>
  </w:footnote>
  <w:footnote w:type="continuationSeparator" w:id="0">
    <w:p w14:paraId="60C3B97C" w14:textId="77777777" w:rsidR="00E02C8A" w:rsidRDefault="00E02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369E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2C8A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436D08C5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2026-10-27T13:28:00Z</dcterms:created>
  <dcterms:modified xsi:type="dcterms:W3CDTF">2026-10-27T13:28:00Z</dcterms:modified>
  <cp:contentStatus/>
</cp:coreProperties>
</file>