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0FA8A" w14:textId="77777777" w:rsidR="00762BD7" w:rsidRPr="00AA7023" w:rsidRDefault="00762BD7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7A287312" w14:textId="77777777" w:rsidR="00762BD7" w:rsidRPr="00EE1418" w:rsidRDefault="00762BD7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CD36BCD" w14:textId="77777777" w:rsidR="00762BD7" w:rsidRDefault="00762BD7" w:rsidP="003F35AB">
      <w:pPr>
        <w:pStyle w:val="NormalWeb"/>
      </w:pPr>
      <w:r>
        <w:rPr>
          <w:noProof/>
        </w:rPr>
        <w:pict w14:anchorId="581FE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5AD1CF50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77984DED" w14:textId="77777777" w:rsidR="00762BD7" w:rsidRDefault="00762BD7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8F284CB" w14:textId="77777777" w:rsidR="00762BD7" w:rsidRDefault="00762BD7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ADD37C9" w14:textId="77777777" w:rsidR="00762BD7" w:rsidRPr="00401902" w:rsidRDefault="00762BD7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55DB97D3" w14:textId="77777777" w:rsidR="00762BD7" w:rsidRDefault="00762BD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645C5955" w14:textId="77777777" w:rsidR="00762BD7" w:rsidRDefault="00762BD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5DC105C" w14:textId="77777777" w:rsidR="00762BD7" w:rsidRDefault="00762BD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66C6447" w14:textId="77777777" w:rsidR="00762BD7" w:rsidRPr="00AA7023" w:rsidRDefault="00762BD7" w:rsidP="00AA7023">
      <w:pPr>
        <w:tabs>
          <w:tab w:val="left" w:pos="3828"/>
        </w:tabs>
        <w:jc w:val="both"/>
        <w:rPr>
          <w:rFonts w:ascii="Arial" w:hAnsi="Arial"/>
        </w:rPr>
      </w:pPr>
    </w:p>
    <w:p w14:paraId="274FBCE1" w14:textId="77777777" w:rsidR="00762BD7" w:rsidRPr="00EE1418" w:rsidRDefault="00762BD7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90DC959" w14:textId="77777777" w:rsidR="00762BD7" w:rsidRPr="0042336D" w:rsidRDefault="00762BD7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60F22B5B" w14:textId="77777777" w:rsidR="00762BD7" w:rsidRDefault="00762BD7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45761B99" w14:textId="77777777" w:rsidR="00762BD7" w:rsidRDefault="00762BD7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TANCHOUX Florian</w:t>
      </w:r>
      <w:r>
        <w:rPr>
          <w:b/>
          <w:sz w:val="16"/>
          <w:szCs w:val="16"/>
        </w:rPr>
        <w:t xml:space="preserve"> </w:t>
      </w:r>
    </w:p>
    <w:p w14:paraId="5F0D98BE" w14:textId="77777777" w:rsidR="00762BD7" w:rsidRPr="00720F4B" w:rsidRDefault="00762BD7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27A99AE6" w14:textId="77777777" w:rsidR="00762BD7" w:rsidRPr="006719A3" w:rsidRDefault="00762BD7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0A83648" w14:textId="77777777" w:rsidR="00762BD7" w:rsidRPr="0042336D" w:rsidRDefault="00762BD7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403741FF" w14:textId="77777777" w:rsidR="00762BD7" w:rsidRPr="006719A3" w:rsidRDefault="00762BD7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22EBA550" w14:textId="77777777" w:rsidR="00762BD7" w:rsidRPr="003E7C18" w:rsidRDefault="00762BD7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531A117" w14:textId="77777777" w:rsidR="00762BD7" w:rsidRDefault="00762BD7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1BFDBD95" w14:textId="77777777" w:rsidR="00762BD7" w:rsidRPr="00912D40" w:rsidRDefault="00762BD7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05EC8E1" w14:textId="77777777" w:rsidR="00762BD7" w:rsidRDefault="00762BD7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7F4D5213" w14:textId="77777777" w:rsidR="00762BD7" w:rsidRPr="0042336D" w:rsidRDefault="00762BD7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5452AA4C" w14:textId="77777777" w:rsidR="00762BD7" w:rsidRPr="00912D40" w:rsidRDefault="00762BD7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025C0825" w14:textId="77777777" w:rsidR="00762BD7" w:rsidRDefault="00762BD7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PN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1FB12173" w14:textId="77777777" w:rsidR="00762BD7" w:rsidRDefault="00762BD7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95D007C" w14:textId="77777777" w:rsidR="00762BD7" w:rsidRPr="00895385" w:rsidRDefault="00762BD7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FE87F5F" w14:textId="77777777" w:rsidR="00762BD7" w:rsidRPr="008D4E81" w:rsidRDefault="00762BD7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04450751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PING ST JEAN 45 1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TT CORMERY-TRUYES 1</w:t>
      </w:r>
    </w:p>
    <w:p w14:paraId="056B2FB0" w14:textId="77777777" w:rsidR="00762BD7" w:rsidRPr="008D4E81" w:rsidRDefault="00762BD7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7C11340C" w14:textId="77777777" w:rsidR="00762BD7" w:rsidRDefault="00762BD7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16h00</w:t>
      </w:r>
      <w:r>
        <w:rPr>
          <w:sz w:val="16"/>
          <w:szCs w:val="16"/>
        </w:rPr>
        <w:t xml:space="preserve">   </w:t>
      </w:r>
    </w:p>
    <w:p w14:paraId="3B06AAA5" w14:textId="77777777" w:rsidR="00762BD7" w:rsidRPr="0042336D" w:rsidRDefault="00762BD7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09CD4034" w14:textId="77777777" w:rsidR="00762BD7" w:rsidRDefault="00762BD7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2224D093" w14:textId="77777777" w:rsidR="00762BD7" w:rsidRPr="00895385" w:rsidRDefault="00762BD7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79626E64" w14:textId="77777777" w:rsidR="00762BD7" w:rsidRPr="0042336D" w:rsidRDefault="00762BD7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  <w:t xml:space="preserve">    </w:t>
      </w:r>
      <w:r w:rsidRPr="00510FE6">
        <w:rPr>
          <w:noProof/>
          <w:sz w:val="16"/>
          <w:szCs w:val="16"/>
        </w:rPr>
        <w:t>ST JEAN DE LA RUELLE</w:t>
      </w:r>
    </w:p>
    <w:p w14:paraId="5031EE1C" w14:textId="77777777" w:rsidR="00762BD7" w:rsidRPr="0042336D" w:rsidRDefault="00762BD7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77 Rue Croix Baudu  45140 St Jean De La Ruelle</w:t>
      </w:r>
    </w:p>
    <w:p w14:paraId="268884B6" w14:textId="77777777" w:rsidR="00762BD7" w:rsidRPr="0042336D" w:rsidRDefault="00762BD7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5E57FA1B" w14:textId="77777777" w:rsidR="00762BD7" w:rsidRPr="0042336D" w:rsidRDefault="00762BD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7022BC4A" w14:textId="77777777" w:rsidR="00762BD7" w:rsidRDefault="00762BD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7F9E64F4" w14:textId="77777777" w:rsidR="00762BD7" w:rsidRDefault="00762BD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A93F16D" w14:textId="77777777" w:rsidR="00762BD7" w:rsidRPr="00922693" w:rsidRDefault="00762BD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QUETARD Thierry</w:t>
      </w:r>
    </w:p>
    <w:p w14:paraId="18A1EE7E" w14:textId="77777777" w:rsidR="00762BD7" w:rsidRPr="00922693" w:rsidRDefault="00762BD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747100C" w14:textId="77777777" w:rsidR="00762BD7" w:rsidRPr="00922693" w:rsidRDefault="00762BD7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06 78 47 26 73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quetard.thierry@wanadoo.fr</w:t>
      </w:r>
    </w:p>
    <w:p w14:paraId="1C3F5FA6" w14:textId="77777777" w:rsidR="00762BD7" w:rsidRPr="00922693" w:rsidRDefault="00762BD7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6451B20" w14:textId="77777777" w:rsidR="00762BD7" w:rsidRPr="00922693" w:rsidRDefault="00762BD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42E80D3" w14:textId="77777777" w:rsidR="00762BD7" w:rsidRDefault="00762BD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67111590" w14:textId="77777777" w:rsidR="00762BD7" w:rsidRPr="00912D40" w:rsidRDefault="00762BD7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5751945" w14:textId="77777777" w:rsidR="00762BD7" w:rsidRPr="00912D40" w:rsidRDefault="00762BD7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8572B61" w14:textId="77777777" w:rsidR="00762BD7" w:rsidRDefault="00762BD7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532814BC" w14:textId="77777777" w:rsidR="00762BD7" w:rsidRPr="00C53058" w:rsidRDefault="00762BD7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43B04ABC" w14:textId="77777777" w:rsidR="00762BD7" w:rsidRPr="00912D40" w:rsidRDefault="00762BD7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5D2FF15A" w14:textId="77777777" w:rsidR="00762BD7" w:rsidRPr="00805C7B" w:rsidRDefault="00762BD7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134AE87C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3BC587E8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3FBA53A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7FE62AA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51BB6E6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34476A9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4891AD3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AD6B392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9B3B43E" w14:textId="77777777" w:rsidR="00762BD7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E167DF3" w14:textId="77777777" w:rsidR="00762BD7" w:rsidRPr="00EE1418" w:rsidRDefault="00762BD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7FEA9B6E" w14:textId="77777777" w:rsidR="00762BD7" w:rsidRDefault="00762BD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3E0B1FA2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BC94F16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2F5A946C" w14:textId="77777777" w:rsidR="00762BD7" w:rsidRDefault="00762BD7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0FCC668" w14:textId="77777777" w:rsidR="00762BD7" w:rsidRDefault="00762BD7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C544F16" w14:textId="77777777" w:rsidR="00762BD7" w:rsidRPr="00401902" w:rsidRDefault="00762BD7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6659C817" w14:textId="77777777" w:rsidR="00762BD7" w:rsidRDefault="00762BD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D5E0162" w14:textId="77777777" w:rsidR="00762BD7" w:rsidRDefault="00762BD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A67DD13" w14:textId="77777777" w:rsidR="00762BD7" w:rsidRDefault="00762BD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D98FEE4" w14:textId="77777777" w:rsidR="00762BD7" w:rsidRPr="00AA7023" w:rsidRDefault="00762BD7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31773444" w14:textId="77777777" w:rsidR="00762BD7" w:rsidRPr="00EE1418" w:rsidRDefault="00762BD7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451CDA76" w14:textId="77777777" w:rsidR="00762BD7" w:rsidRDefault="00762BD7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7EF5BED3" w14:textId="77777777" w:rsidR="00762BD7" w:rsidRDefault="00762BD7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34A69C50" w14:textId="77777777" w:rsidR="00762BD7" w:rsidRPr="007C6334" w:rsidRDefault="00762BD7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76C7860C" w14:textId="77777777" w:rsidR="00762BD7" w:rsidRPr="00912D40" w:rsidRDefault="00762BD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5F6E6428" w14:textId="77777777" w:rsidR="00762BD7" w:rsidRDefault="00762BD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9053EA8" w14:textId="77777777" w:rsidR="00762BD7" w:rsidRDefault="00762BD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9416AA1" w14:textId="77777777" w:rsidR="00762BD7" w:rsidRDefault="00762BD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DA473C8" w14:textId="77777777" w:rsidR="00762BD7" w:rsidRPr="0058257B" w:rsidRDefault="00762BD7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TANCHOUX Florian</w:t>
      </w:r>
      <w:r>
        <w:rPr>
          <w:sz w:val="16"/>
          <w:szCs w:val="16"/>
        </w:rPr>
        <w:tab/>
      </w:r>
    </w:p>
    <w:p w14:paraId="58FAC2EE" w14:textId="77777777" w:rsidR="00762BD7" w:rsidRDefault="00762BD7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2715074B" w14:textId="77777777" w:rsidR="00762BD7" w:rsidRPr="00912D40" w:rsidRDefault="00762BD7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CC5921F" w14:textId="77777777" w:rsidR="00762BD7" w:rsidRPr="006E7CC6" w:rsidRDefault="00762BD7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 allée alexis de tocqueville</w:t>
      </w:r>
    </w:p>
    <w:p w14:paraId="7283B335" w14:textId="77777777" w:rsidR="00762BD7" w:rsidRPr="00912D40" w:rsidRDefault="00762BD7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417EF383" w14:textId="77777777" w:rsidR="00762BD7" w:rsidRDefault="00762BD7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45100 ORLEANS</w:t>
      </w:r>
    </w:p>
    <w:p w14:paraId="3E50BAC9" w14:textId="77777777" w:rsidR="00762BD7" w:rsidRDefault="00762BD7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A1A94D3" w14:textId="77777777" w:rsidR="00762BD7" w:rsidRPr="00912D40" w:rsidRDefault="00762BD7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28CC3A65" w14:textId="77777777" w:rsidR="00762BD7" w:rsidRDefault="00762BD7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06 21 18 54 51</w:t>
      </w:r>
    </w:p>
    <w:p w14:paraId="3DE90311" w14:textId="77777777" w:rsidR="00762BD7" w:rsidRPr="00912D40" w:rsidRDefault="00762BD7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F277CDE" w14:textId="77777777" w:rsidR="00762BD7" w:rsidRDefault="00762BD7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Sud Loire TT 45</w:t>
      </w:r>
    </w:p>
    <w:p w14:paraId="18EE1463" w14:textId="77777777" w:rsidR="00762BD7" w:rsidRPr="00912D40" w:rsidRDefault="00762BD7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090D53D" w14:textId="77777777" w:rsidR="00762BD7" w:rsidRDefault="00762BD7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459071</w:t>
      </w:r>
    </w:p>
    <w:p w14:paraId="4F512C46" w14:textId="77777777" w:rsidR="00762BD7" w:rsidRPr="00912D40" w:rsidRDefault="00762BD7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781C4C39" w14:textId="77777777" w:rsidR="00762BD7" w:rsidRDefault="00762BD7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70A5275B" w14:textId="77777777" w:rsidR="00762BD7" w:rsidRPr="00912D40" w:rsidRDefault="00762BD7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0AE3C99E" w14:textId="77777777" w:rsidR="00762BD7" w:rsidRDefault="00762BD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FBA7A1A" w14:textId="77777777" w:rsidR="00762BD7" w:rsidRDefault="00762BD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FEB3122" w14:textId="77777777" w:rsidR="00762BD7" w:rsidRPr="00912D40" w:rsidRDefault="00762BD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CC8983A" w14:textId="77777777" w:rsidR="00762BD7" w:rsidRPr="00912D40" w:rsidRDefault="00762BD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684CFB9" w14:textId="77777777" w:rsidR="00762BD7" w:rsidRDefault="00762BD7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ST JEAN DE LA RUELLE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Cs w:val="20"/>
        </w:rPr>
        <w:t xml:space="preserve"> </w:t>
      </w:r>
    </w:p>
    <w:p w14:paraId="7021C033" w14:textId="77777777" w:rsidR="00762BD7" w:rsidRPr="00912D40" w:rsidRDefault="00762BD7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59D7561E" w14:textId="77777777" w:rsidR="00762BD7" w:rsidRDefault="00762BD7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350FA4D3" w14:textId="77777777" w:rsidR="00762BD7" w:rsidRPr="00912D40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4330A05" w14:textId="77777777" w:rsidR="00762BD7" w:rsidRPr="00912D40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51433B7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310BB6A" w14:textId="77777777" w:rsidR="00762BD7" w:rsidRPr="00912D40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3F29360" w14:textId="77777777" w:rsidR="00762BD7" w:rsidRPr="00912D40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0C0C7064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04EBD28B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07532EC" w14:textId="77777777" w:rsidR="00762BD7" w:rsidRPr="00B7649E" w:rsidRDefault="00762BD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0B2F805F" w14:textId="77777777" w:rsidR="00762BD7" w:rsidRPr="00B7649E" w:rsidRDefault="00762BD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385C80EC" w14:textId="77777777" w:rsidR="00762BD7" w:rsidRPr="00B7649E" w:rsidRDefault="00762BD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4FCAB15B" w14:textId="77777777" w:rsidR="00762BD7" w:rsidRPr="00B7649E" w:rsidRDefault="00762BD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2E02BECF" w14:textId="77777777" w:rsidR="00762BD7" w:rsidRDefault="00762BD7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54406DBD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BEDB74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F5CB48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A845056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0AE283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9A08B51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0D6018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2C3F01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F79CB60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E7BFCB0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599CB79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81FAB37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1F810AF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4A4C9C9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0DE1768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34E67F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F7B5766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9D4C5E9" w14:textId="77777777" w:rsidR="00762BD7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B95E2D" w14:textId="77777777" w:rsidR="00762BD7" w:rsidRPr="00CE0C40" w:rsidRDefault="00762BD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5EB8B8" w14:textId="77777777" w:rsidR="00762BD7" w:rsidRDefault="00762BD7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18E1328E" w14:textId="77777777" w:rsidR="00762BD7" w:rsidRDefault="00762BD7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762BD7" w:rsidSect="00762BD7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25D1E8C" w14:textId="77777777" w:rsidR="00762BD7" w:rsidRPr="004D2648" w:rsidRDefault="00762BD7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96993BD" w14:textId="77777777" w:rsidR="00762BD7" w:rsidRPr="00EE1418" w:rsidRDefault="00762BD7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25579F4" w14:textId="77777777" w:rsidR="00762BD7" w:rsidRDefault="00762BD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65F8BFEA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2E74E4D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64F8A8A4" w14:textId="77777777" w:rsidR="00762BD7" w:rsidRDefault="00762BD7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26A7F16" w14:textId="77777777" w:rsidR="00762BD7" w:rsidRDefault="00762BD7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A9A2ADC" w14:textId="77777777" w:rsidR="00762BD7" w:rsidRPr="00401902" w:rsidRDefault="00762BD7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4343346" w14:textId="77777777" w:rsidR="00762BD7" w:rsidRDefault="00762BD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19FCFAA" w14:textId="77777777" w:rsidR="00762BD7" w:rsidRDefault="00762BD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AEE5EF5" w14:textId="77777777" w:rsidR="00762BD7" w:rsidRPr="00AA7023" w:rsidRDefault="00762BD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5BDD1AB" w14:textId="77777777" w:rsidR="00762BD7" w:rsidRPr="00EE1418" w:rsidRDefault="00762BD7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E216B74" w14:textId="77777777" w:rsidR="00762BD7" w:rsidRPr="00F6138C" w:rsidRDefault="00762BD7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13243548" w14:textId="77777777" w:rsidR="00762BD7" w:rsidRDefault="00762BD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6F1CD39C" w14:textId="77777777" w:rsidR="00762BD7" w:rsidRDefault="00762BD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FEEFA50" w14:textId="77777777" w:rsidR="00762BD7" w:rsidRPr="00FD6D14" w:rsidRDefault="00762BD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4E05A59B" w14:textId="77777777" w:rsidR="00762BD7" w:rsidRPr="00B34D61" w:rsidRDefault="00762BD7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PING ST JEAN 45 1</w:t>
      </w:r>
    </w:p>
    <w:p w14:paraId="49AEFD48" w14:textId="77777777" w:rsidR="00762BD7" w:rsidRPr="00B34D61" w:rsidRDefault="00762BD7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5937820E" w14:textId="77777777" w:rsidR="00762BD7" w:rsidRDefault="00762BD7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1853731" w14:textId="77777777" w:rsidR="00762BD7" w:rsidRPr="00D2290D" w:rsidRDefault="00762BD7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EA3200E" w14:textId="77777777" w:rsidR="00762BD7" w:rsidRPr="005620A1" w:rsidRDefault="00762BD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PING ST JEAN 45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31176FA" w14:textId="77777777" w:rsidR="00762BD7" w:rsidRPr="005620A1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00E3003" w14:textId="77777777" w:rsidR="00762BD7" w:rsidRPr="00FE7EED" w:rsidRDefault="00762BD7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B5498BE" w14:textId="77777777" w:rsidR="00762BD7" w:rsidRPr="00FE7EED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7746699" w14:textId="77777777" w:rsidR="00762BD7" w:rsidRPr="00FE7EED" w:rsidRDefault="00762BD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TT CORMERY-TRUYES 1</w:t>
      </w:r>
    </w:p>
    <w:p w14:paraId="5790D08D" w14:textId="77777777" w:rsidR="00762BD7" w:rsidRPr="00FE7EED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99D8A4F" w14:textId="77777777" w:rsidR="00762BD7" w:rsidRPr="00FE7EED" w:rsidRDefault="00762BD7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5BCFF7C7" w14:textId="77777777" w:rsidR="00762BD7" w:rsidRPr="00FE7EED" w:rsidRDefault="00762BD7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4616987" w14:textId="77777777" w:rsidR="00762BD7" w:rsidRPr="00FE7EED" w:rsidRDefault="00762BD7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381A50E3" w14:textId="77777777" w:rsidR="00762BD7" w:rsidRPr="00FE7EED" w:rsidRDefault="00762BD7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49DDD12" w14:textId="77777777" w:rsidR="00762BD7" w:rsidRDefault="00762BD7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1736D5C1" w14:textId="77777777" w:rsidR="00762BD7" w:rsidRPr="00D2290D" w:rsidRDefault="00762BD7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DB31B44" w14:textId="77777777" w:rsidR="00762BD7" w:rsidRDefault="00762BD7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4B29C47D" w14:textId="77777777" w:rsidR="00762BD7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1C63BF83" w14:textId="77777777" w:rsidR="00762BD7" w:rsidRPr="004C0F9D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9B6BEBC" w14:textId="77777777" w:rsidR="00762BD7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32C00A57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C596F7E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E16FDFA" w14:textId="77777777" w:rsidR="00762BD7" w:rsidRPr="00FC12F0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331A4B6B" w14:textId="77777777" w:rsidR="00762BD7" w:rsidRPr="00D2290D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2CC1B6B" w14:textId="77777777" w:rsidR="00762BD7" w:rsidRPr="005620A1" w:rsidRDefault="00762BD7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ST JEAN DE LA RUELLE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TANCHOUX Florian</w:t>
      </w:r>
    </w:p>
    <w:p w14:paraId="3B449FA7" w14:textId="77777777" w:rsidR="00762BD7" w:rsidRPr="008D4E81" w:rsidRDefault="00762BD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2ADA3F5" w14:textId="77777777" w:rsidR="00762BD7" w:rsidRPr="008D4E81" w:rsidRDefault="00762BD7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A77C31F" w14:textId="77777777" w:rsidR="00762BD7" w:rsidRPr="008D4E81" w:rsidRDefault="00762BD7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0F85634B" w14:textId="77777777" w:rsidR="00762BD7" w:rsidRPr="008D4E81" w:rsidRDefault="00762BD7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B3EDE5C" w14:textId="77777777" w:rsidR="00762BD7" w:rsidRDefault="00762BD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EB38EBA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9775C98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72A288D8" w14:textId="77777777" w:rsidR="00762BD7" w:rsidRDefault="00762BD7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068BEA7" w14:textId="77777777" w:rsidR="00762BD7" w:rsidRDefault="00762BD7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D66F3FF" w14:textId="77777777" w:rsidR="00762BD7" w:rsidRPr="00401902" w:rsidRDefault="00762BD7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5E5260C" w14:textId="77777777" w:rsidR="00762BD7" w:rsidRDefault="00762BD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2F15DCC" w14:textId="77777777" w:rsidR="00762BD7" w:rsidRDefault="00762BD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0A820DE" w14:textId="77777777" w:rsidR="00762BD7" w:rsidRPr="0015252D" w:rsidRDefault="00762BD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0D01C29D" w14:textId="77777777" w:rsidR="00762BD7" w:rsidRPr="00EE1418" w:rsidRDefault="00762BD7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793ABF9" w14:textId="77777777" w:rsidR="00762BD7" w:rsidRDefault="00762BD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7392602" w14:textId="77777777" w:rsidR="00762BD7" w:rsidRDefault="00762BD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0673D733" w14:textId="77777777" w:rsidR="00762BD7" w:rsidRDefault="00762BD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513630C" w14:textId="77777777" w:rsidR="00762BD7" w:rsidRPr="00FD6D14" w:rsidRDefault="00762BD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73CB7A94" w14:textId="77777777" w:rsidR="00762BD7" w:rsidRPr="00B466D0" w:rsidRDefault="00762BD7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TT CORMERY-TRUYES 1</w:t>
      </w:r>
    </w:p>
    <w:p w14:paraId="602A7AF2" w14:textId="77777777" w:rsidR="00762BD7" w:rsidRPr="00B466D0" w:rsidRDefault="00762BD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8BB876E" w14:textId="77777777" w:rsidR="00762BD7" w:rsidRDefault="00762BD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D4767EB" w14:textId="77777777" w:rsidR="00762BD7" w:rsidRPr="00D2290D" w:rsidRDefault="00762BD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76A7DDC" w14:textId="77777777" w:rsidR="00762BD7" w:rsidRPr="005620A1" w:rsidRDefault="00762BD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PING ST JEAN 45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3B6B3272" w14:textId="77777777" w:rsidR="00762BD7" w:rsidRPr="005620A1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A7B0ADF" w14:textId="77777777" w:rsidR="00762BD7" w:rsidRPr="00FE7EED" w:rsidRDefault="00762BD7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D5CBD1D" w14:textId="77777777" w:rsidR="00762BD7" w:rsidRPr="00FE7EED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9CFF2E6" w14:textId="77777777" w:rsidR="00762BD7" w:rsidRPr="00FE7EED" w:rsidRDefault="00762BD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TT CORMERY-TRUYES 1</w:t>
      </w:r>
    </w:p>
    <w:p w14:paraId="69A65B03" w14:textId="77777777" w:rsidR="00762BD7" w:rsidRPr="00FE7EED" w:rsidRDefault="00762BD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DFE6CCA" w14:textId="77777777" w:rsidR="00762BD7" w:rsidRPr="00FE7EED" w:rsidRDefault="00762BD7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14A04E0A" w14:textId="77777777" w:rsidR="00762BD7" w:rsidRPr="00FE7EED" w:rsidRDefault="00762BD7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4DE8223" w14:textId="77777777" w:rsidR="00762BD7" w:rsidRPr="00FE7EED" w:rsidRDefault="00762BD7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473374DF" w14:textId="77777777" w:rsidR="00762BD7" w:rsidRPr="00FE7EED" w:rsidRDefault="00762BD7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1C176807" w14:textId="77777777" w:rsidR="00762BD7" w:rsidRDefault="00762BD7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48FEA64A" w14:textId="77777777" w:rsidR="00762BD7" w:rsidRPr="00D2290D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C3E453D" w14:textId="77777777" w:rsidR="00762BD7" w:rsidRPr="00D2290D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BF325A1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9F75DB1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1D21EBA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4F18DBA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1D6EF57" w14:textId="77777777" w:rsidR="00762BD7" w:rsidRPr="00D2290D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DA89D1F" w14:textId="77777777" w:rsidR="00762BD7" w:rsidRPr="00D2290D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8A070CD" w14:textId="77777777" w:rsidR="00762BD7" w:rsidRPr="00D2290D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E143E56" w14:textId="77777777" w:rsidR="00762BD7" w:rsidRPr="00D2290D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9A86F96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DCDC18D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9874C49" w14:textId="77777777" w:rsidR="00762BD7" w:rsidRDefault="00762BD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6867558" w14:textId="77777777" w:rsidR="00762BD7" w:rsidRDefault="00762BD7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F508F3A" w14:textId="77777777" w:rsidR="00762BD7" w:rsidRPr="00FC12F0" w:rsidRDefault="00762BD7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093913E" w14:textId="77777777" w:rsidR="00762BD7" w:rsidRPr="005620A1" w:rsidRDefault="00762BD7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ST JEAN DE LA RUELLE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TANCHOUX Florian</w:t>
      </w:r>
    </w:p>
    <w:p w14:paraId="2837C3F4" w14:textId="77777777" w:rsidR="00762BD7" w:rsidRPr="008D4E81" w:rsidRDefault="00762BD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E65259A" w14:textId="77777777" w:rsidR="00762BD7" w:rsidRDefault="00762BD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762BD7" w:rsidSect="00762BD7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9608D78" w14:textId="77777777" w:rsidR="00762BD7" w:rsidRPr="008D4E81" w:rsidRDefault="00762BD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762BD7" w:rsidRPr="008D4E81" w:rsidSect="00762BD7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7F575" w14:textId="77777777" w:rsidR="009004D7" w:rsidRDefault="009004D7">
      <w:r>
        <w:separator/>
      </w:r>
    </w:p>
  </w:endnote>
  <w:endnote w:type="continuationSeparator" w:id="0">
    <w:p w14:paraId="38CE0436" w14:textId="77777777" w:rsidR="009004D7" w:rsidRDefault="0090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21A81" w14:textId="77777777" w:rsidR="009004D7" w:rsidRDefault="009004D7">
      <w:r>
        <w:separator/>
      </w:r>
    </w:p>
  </w:footnote>
  <w:footnote w:type="continuationSeparator" w:id="0">
    <w:p w14:paraId="6A274867" w14:textId="77777777" w:rsidR="009004D7" w:rsidRDefault="00900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2BD7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04D7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026C3B42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2</Pages>
  <Words>584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2026-10-27T13:28:00Z</dcterms:created>
  <dcterms:modified xsi:type="dcterms:W3CDTF">2026-10-27T13:29:00Z</dcterms:modified>
  <cp:contentStatus/>
</cp:coreProperties>
</file>